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403" w:rsidRDefault="00810403" w:rsidP="009A0B3F">
      <w:pPr>
        <w:ind w:left="-567"/>
      </w:pPr>
    </w:p>
    <w:p w:rsidR="00810403" w:rsidRPr="009A0B3F" w:rsidRDefault="00810403" w:rsidP="009A0B3F"/>
    <w:p w:rsidR="00810403" w:rsidRPr="009A0B3F" w:rsidRDefault="00810403" w:rsidP="009A0B3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-44.25pt;margin-top:17.4pt;width:504.8pt;height:2in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" filled="f" stroked="f">
            <v:fill o:detectmouseclick="t"/>
            <v:textbox style="mso-fit-shape-to-text:t">
              <w:txbxContent>
                <w:p w:rsidR="00810403" w:rsidRPr="00833552" w:rsidRDefault="00810403" w:rsidP="009A0B3F">
                  <w:pPr>
                    <w:ind w:left="-567"/>
                    <w:jc w:val="center"/>
                    <w:rPr>
                      <w:b/>
                      <w:spacing w:val="10"/>
                      <w:sz w:val="72"/>
                      <w:szCs w:val="72"/>
                      <w:lang w:eastAsia="en-US"/>
                    </w:rPr>
                  </w:pPr>
                  <w:r>
                    <w:rPr>
                      <w:b/>
                      <w:spacing w:val="10"/>
                      <w:sz w:val="72"/>
                      <w:szCs w:val="72"/>
                    </w:rPr>
                    <w:t>Дидактические игры в обучении детей математике</w:t>
                  </w:r>
                </w:p>
              </w:txbxContent>
            </v:textbox>
          </v:shape>
        </w:pict>
      </w:r>
    </w:p>
    <w:p w:rsidR="00810403" w:rsidRPr="009A0B3F" w:rsidRDefault="00810403" w:rsidP="009A0B3F"/>
    <w:p w:rsidR="00810403" w:rsidRPr="009A0B3F" w:rsidRDefault="00810403" w:rsidP="009A0B3F"/>
    <w:p w:rsidR="00810403" w:rsidRPr="009A0B3F" w:rsidRDefault="00810403" w:rsidP="009A0B3F"/>
    <w:p w:rsidR="00810403" w:rsidRPr="009A0B3F" w:rsidRDefault="00810403" w:rsidP="009A0B3F"/>
    <w:p w:rsidR="00810403" w:rsidRPr="009A0B3F" w:rsidRDefault="00810403" w:rsidP="009A0B3F"/>
    <w:p w:rsidR="00810403" w:rsidRPr="009A0B3F" w:rsidRDefault="00810403" w:rsidP="009A0B3F"/>
    <w:p w:rsidR="00810403" w:rsidRPr="009A0B3F" w:rsidRDefault="00810403" w:rsidP="009A0B3F"/>
    <w:p w:rsidR="00810403" w:rsidRDefault="00810403" w:rsidP="009A0B3F"/>
    <w:p w:rsidR="00810403" w:rsidRDefault="00810403" w:rsidP="009A0B3F"/>
    <w:p w:rsidR="00810403" w:rsidRDefault="00810403" w:rsidP="009A0B3F"/>
    <w:p w:rsidR="00810403" w:rsidRDefault="00810403" w:rsidP="009A0B3F"/>
    <w:p w:rsidR="00810403" w:rsidRDefault="00810403" w:rsidP="009A0B3F"/>
    <w:p w:rsidR="00810403" w:rsidRDefault="00810403" w:rsidP="009A0B3F"/>
    <w:p w:rsidR="00810403" w:rsidRPr="009A0B3F" w:rsidRDefault="00810403" w:rsidP="009A0B3F"/>
    <w:p w:rsidR="00810403" w:rsidRDefault="00810403" w:rsidP="00F43ED8">
      <w:pPr>
        <w:ind w:left="-851"/>
        <w:jc w:val="center"/>
      </w:pPr>
      <w:r w:rsidRPr="00706A1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https://irrpo.pnzreg.ru/upload/iblock/89b/89b9626eaec4049d89defdd500cf8cc7.jpg" style="width:459.75pt;height:304.5pt;visibility:visible">
            <v:imagedata r:id="rId5" o:title=""/>
          </v:shape>
        </w:pict>
      </w:r>
    </w:p>
    <w:p w:rsidR="00810403" w:rsidRDefault="00810403" w:rsidP="00F43ED8">
      <w:pPr>
        <w:ind w:left="-851"/>
        <w:jc w:val="center"/>
      </w:pPr>
    </w:p>
    <w:p w:rsidR="00810403" w:rsidRDefault="00810403" w:rsidP="00F43ED8">
      <w:pPr>
        <w:ind w:left="-851"/>
        <w:jc w:val="center"/>
      </w:pPr>
    </w:p>
    <w:p w:rsidR="00810403" w:rsidRDefault="00810403" w:rsidP="00F43ED8">
      <w:pPr>
        <w:ind w:left="-851"/>
        <w:jc w:val="center"/>
      </w:pPr>
    </w:p>
    <w:p w:rsidR="00810403" w:rsidRDefault="00810403" w:rsidP="00F43ED8">
      <w:pPr>
        <w:ind w:left="-851"/>
        <w:jc w:val="center"/>
      </w:pPr>
    </w:p>
    <w:p w:rsidR="00810403" w:rsidRDefault="00810403" w:rsidP="00F43ED8">
      <w:pPr>
        <w:ind w:left="-851"/>
        <w:jc w:val="center"/>
      </w:pPr>
    </w:p>
    <w:p w:rsidR="00810403" w:rsidRDefault="00810403" w:rsidP="00F43ED8">
      <w:pPr>
        <w:ind w:left="-851"/>
        <w:jc w:val="center"/>
      </w:pPr>
    </w:p>
    <w:p w:rsidR="00810403" w:rsidRDefault="00810403" w:rsidP="00F43ED8">
      <w:pPr>
        <w:ind w:left="-851"/>
        <w:jc w:val="center"/>
      </w:pPr>
    </w:p>
    <w:p w:rsidR="00810403" w:rsidRDefault="00810403" w:rsidP="00F43ED8">
      <w:pPr>
        <w:ind w:left="-851"/>
        <w:jc w:val="center"/>
      </w:pPr>
    </w:p>
    <w:p w:rsidR="00810403" w:rsidRDefault="00810403" w:rsidP="00F43ED8">
      <w:pPr>
        <w:ind w:left="-851"/>
        <w:jc w:val="center"/>
      </w:pPr>
    </w:p>
    <w:p w:rsidR="00810403" w:rsidRDefault="00810403" w:rsidP="00F43ED8">
      <w:pPr>
        <w:ind w:left="-851"/>
        <w:jc w:val="center"/>
      </w:pPr>
    </w:p>
    <w:p w:rsidR="00810403" w:rsidRDefault="00810403" w:rsidP="00F43ED8">
      <w:pPr>
        <w:ind w:left="-851"/>
        <w:jc w:val="center"/>
      </w:pPr>
    </w:p>
    <w:p w:rsidR="00810403" w:rsidRDefault="00810403" w:rsidP="00F43ED8">
      <w:pPr>
        <w:ind w:left="-851"/>
        <w:jc w:val="center"/>
      </w:pPr>
    </w:p>
    <w:p w:rsidR="00810403" w:rsidRDefault="00810403" w:rsidP="00F43ED8">
      <w:pPr>
        <w:ind w:left="-851"/>
        <w:jc w:val="center"/>
      </w:pPr>
    </w:p>
    <w:p w:rsidR="00810403" w:rsidRDefault="00810403" w:rsidP="00F43ED8">
      <w:pPr>
        <w:ind w:left="-851"/>
        <w:jc w:val="center"/>
      </w:pPr>
    </w:p>
    <w:p w:rsidR="00810403" w:rsidRDefault="00810403" w:rsidP="009A0B3F"/>
    <w:p w:rsidR="00810403" w:rsidRDefault="00810403" w:rsidP="00F43ED8">
      <w:pPr>
        <w:rPr>
          <w:sz w:val="28"/>
          <w:szCs w:val="28"/>
        </w:rPr>
      </w:pPr>
      <w:r w:rsidRPr="00F43ED8">
        <w:rPr>
          <w:sz w:val="28"/>
          <w:szCs w:val="28"/>
        </w:rPr>
        <w:t xml:space="preserve">Автор-составитель: воспитатель высшей квалификационной категории Муниципального дошкольного образовательного учреждения </w:t>
      </w:r>
    </w:p>
    <w:p w:rsidR="00810403" w:rsidRPr="00F43ED8" w:rsidRDefault="00810403" w:rsidP="00F43ED8">
      <w:pPr>
        <w:rPr>
          <w:sz w:val="28"/>
          <w:szCs w:val="28"/>
        </w:rPr>
      </w:pPr>
      <w:r w:rsidRPr="00F43ED8">
        <w:rPr>
          <w:sz w:val="28"/>
          <w:szCs w:val="28"/>
        </w:rPr>
        <w:t>«Детский сад № 65 комбинированного вида» Е.Н. Чекужова</w:t>
      </w:r>
    </w:p>
    <w:p w:rsidR="00810403" w:rsidRPr="00F43ED8" w:rsidRDefault="00810403" w:rsidP="00F43ED8">
      <w:pPr>
        <w:rPr>
          <w:sz w:val="28"/>
          <w:szCs w:val="28"/>
        </w:rPr>
      </w:pPr>
    </w:p>
    <w:p w:rsidR="00810403" w:rsidRPr="00F43ED8" w:rsidRDefault="00810403" w:rsidP="00F43ED8">
      <w:pPr>
        <w:rPr>
          <w:sz w:val="28"/>
          <w:szCs w:val="28"/>
        </w:rPr>
      </w:pPr>
    </w:p>
    <w:p w:rsidR="00810403" w:rsidRPr="00F43ED8" w:rsidRDefault="00810403" w:rsidP="00F43ED8">
      <w:pPr>
        <w:rPr>
          <w:sz w:val="28"/>
          <w:szCs w:val="28"/>
        </w:rPr>
      </w:pPr>
    </w:p>
    <w:p w:rsidR="00810403" w:rsidRPr="00F43ED8" w:rsidRDefault="00810403" w:rsidP="00F43ED8">
      <w:pPr>
        <w:rPr>
          <w:sz w:val="28"/>
          <w:szCs w:val="28"/>
        </w:rPr>
      </w:pPr>
    </w:p>
    <w:p w:rsidR="00810403" w:rsidRPr="00F43ED8" w:rsidRDefault="00810403" w:rsidP="00F43ED8">
      <w:pPr>
        <w:rPr>
          <w:sz w:val="28"/>
          <w:szCs w:val="28"/>
        </w:rPr>
      </w:pPr>
    </w:p>
    <w:p w:rsidR="00810403" w:rsidRPr="00F43ED8" w:rsidRDefault="00810403" w:rsidP="00F43ED8">
      <w:pPr>
        <w:rPr>
          <w:sz w:val="28"/>
          <w:szCs w:val="28"/>
        </w:rPr>
      </w:pPr>
    </w:p>
    <w:p w:rsidR="00810403" w:rsidRPr="00F43ED8" w:rsidRDefault="00810403" w:rsidP="00F43ED8">
      <w:pPr>
        <w:rPr>
          <w:sz w:val="28"/>
          <w:szCs w:val="28"/>
        </w:rPr>
      </w:pPr>
    </w:p>
    <w:p w:rsidR="00810403" w:rsidRPr="00F43ED8" w:rsidRDefault="00810403" w:rsidP="00F43ED8">
      <w:pPr>
        <w:rPr>
          <w:sz w:val="28"/>
          <w:szCs w:val="28"/>
        </w:rPr>
      </w:pPr>
    </w:p>
    <w:p w:rsidR="00810403" w:rsidRPr="00F43ED8" w:rsidRDefault="00810403" w:rsidP="00F43ED8">
      <w:pPr>
        <w:rPr>
          <w:sz w:val="28"/>
          <w:szCs w:val="28"/>
        </w:rPr>
      </w:pPr>
      <w:r>
        <w:rPr>
          <w:sz w:val="28"/>
          <w:szCs w:val="28"/>
        </w:rPr>
        <w:t>Дидактические игры в обучении математике</w:t>
      </w:r>
      <w:r w:rsidRPr="00F43ED8">
        <w:rPr>
          <w:sz w:val="28"/>
          <w:szCs w:val="28"/>
        </w:rPr>
        <w:t>: Методическое пособие/ Авт.-сос</w:t>
      </w:r>
      <w:r>
        <w:rPr>
          <w:sz w:val="28"/>
          <w:szCs w:val="28"/>
        </w:rPr>
        <w:t xml:space="preserve">т. Е.Н. Чекужова – Саранск, </w:t>
      </w:r>
      <w:smartTag w:uri="urn:schemas-microsoft-com:office:smarttags" w:element="metricconverter">
        <w:smartTagPr>
          <w:attr w:name="ProductID" w:val="2022 г"/>
        </w:smartTagPr>
        <w:r>
          <w:rPr>
            <w:sz w:val="28"/>
            <w:szCs w:val="28"/>
          </w:rPr>
          <w:t xml:space="preserve">2022 </w:t>
        </w:r>
        <w:r w:rsidRPr="00F43ED8">
          <w:rPr>
            <w:sz w:val="28"/>
            <w:szCs w:val="28"/>
          </w:rPr>
          <w:t>г</w:t>
        </w:r>
      </w:smartTag>
      <w:r w:rsidRPr="00F43ED8">
        <w:rPr>
          <w:sz w:val="28"/>
          <w:szCs w:val="28"/>
        </w:rPr>
        <w:t>. -     с.</w:t>
      </w:r>
    </w:p>
    <w:p w:rsidR="00810403" w:rsidRPr="00F43ED8" w:rsidRDefault="00810403" w:rsidP="00F43ED8">
      <w:pPr>
        <w:rPr>
          <w:sz w:val="28"/>
          <w:szCs w:val="28"/>
        </w:rPr>
      </w:pPr>
    </w:p>
    <w:p w:rsidR="00810403" w:rsidRPr="00F43ED8" w:rsidRDefault="00810403" w:rsidP="00F43ED8">
      <w:pPr>
        <w:rPr>
          <w:sz w:val="28"/>
          <w:szCs w:val="28"/>
        </w:rPr>
      </w:pPr>
    </w:p>
    <w:p w:rsidR="00810403" w:rsidRPr="00F43ED8" w:rsidRDefault="00810403" w:rsidP="00F43ED8">
      <w:pPr>
        <w:rPr>
          <w:sz w:val="28"/>
          <w:szCs w:val="28"/>
        </w:rPr>
      </w:pPr>
    </w:p>
    <w:p w:rsidR="00810403" w:rsidRPr="00F43ED8" w:rsidRDefault="00810403" w:rsidP="00F43ED8">
      <w:pPr>
        <w:rPr>
          <w:sz w:val="28"/>
          <w:szCs w:val="28"/>
        </w:rPr>
      </w:pPr>
    </w:p>
    <w:p w:rsidR="00810403" w:rsidRPr="00F43ED8" w:rsidRDefault="00810403" w:rsidP="00F43ED8">
      <w:pPr>
        <w:rPr>
          <w:sz w:val="28"/>
          <w:szCs w:val="28"/>
        </w:rPr>
      </w:pPr>
    </w:p>
    <w:p w:rsidR="00810403" w:rsidRPr="00F43ED8" w:rsidRDefault="00810403" w:rsidP="00F43ED8">
      <w:pPr>
        <w:rPr>
          <w:sz w:val="28"/>
          <w:szCs w:val="28"/>
        </w:rPr>
      </w:pPr>
    </w:p>
    <w:p w:rsidR="00810403" w:rsidRPr="00F43ED8" w:rsidRDefault="00810403" w:rsidP="00F43ED8">
      <w:pPr>
        <w:rPr>
          <w:sz w:val="28"/>
          <w:szCs w:val="28"/>
        </w:rPr>
      </w:pPr>
    </w:p>
    <w:p w:rsidR="00810403" w:rsidRPr="00F43ED8" w:rsidRDefault="00810403" w:rsidP="00F43ED8">
      <w:pPr>
        <w:rPr>
          <w:sz w:val="28"/>
          <w:szCs w:val="28"/>
        </w:rPr>
      </w:pPr>
    </w:p>
    <w:p w:rsidR="00810403" w:rsidRPr="00F43ED8" w:rsidRDefault="00810403" w:rsidP="00F43ED8">
      <w:pPr>
        <w:rPr>
          <w:sz w:val="28"/>
          <w:szCs w:val="28"/>
        </w:rPr>
      </w:pPr>
    </w:p>
    <w:p w:rsidR="00810403" w:rsidRPr="00F43ED8" w:rsidRDefault="00810403" w:rsidP="00F43ED8">
      <w:pPr>
        <w:rPr>
          <w:sz w:val="28"/>
          <w:szCs w:val="28"/>
        </w:rPr>
      </w:pPr>
    </w:p>
    <w:p w:rsidR="00810403" w:rsidRPr="00F43ED8" w:rsidRDefault="00810403" w:rsidP="00F43ED8">
      <w:pPr>
        <w:rPr>
          <w:sz w:val="28"/>
          <w:szCs w:val="28"/>
        </w:rPr>
      </w:pPr>
    </w:p>
    <w:p w:rsidR="00810403" w:rsidRPr="00F43ED8" w:rsidRDefault="00810403" w:rsidP="00F43ED8">
      <w:pPr>
        <w:rPr>
          <w:sz w:val="28"/>
          <w:szCs w:val="28"/>
        </w:rPr>
      </w:pPr>
    </w:p>
    <w:p w:rsidR="00810403" w:rsidRPr="00F43ED8" w:rsidRDefault="00810403" w:rsidP="00F43ED8">
      <w:pPr>
        <w:rPr>
          <w:sz w:val="28"/>
          <w:szCs w:val="28"/>
        </w:rPr>
      </w:pPr>
    </w:p>
    <w:p w:rsidR="00810403" w:rsidRPr="00F43ED8" w:rsidRDefault="00810403" w:rsidP="00F43ED8">
      <w:pPr>
        <w:rPr>
          <w:sz w:val="28"/>
          <w:szCs w:val="28"/>
        </w:rPr>
      </w:pPr>
    </w:p>
    <w:p w:rsidR="00810403" w:rsidRPr="00F43ED8" w:rsidRDefault="00810403" w:rsidP="00F43ED8">
      <w:pPr>
        <w:rPr>
          <w:sz w:val="28"/>
          <w:szCs w:val="28"/>
        </w:rPr>
      </w:pPr>
      <w:r w:rsidRPr="00F43ED8">
        <w:rPr>
          <w:sz w:val="28"/>
          <w:szCs w:val="28"/>
        </w:rPr>
        <w:t xml:space="preserve">В сборнике представлены методические разработки в рамках </w:t>
      </w:r>
      <w:r>
        <w:rPr>
          <w:sz w:val="28"/>
          <w:szCs w:val="28"/>
        </w:rPr>
        <w:t>изучения темы «Знакомим детей с математикой</w:t>
      </w:r>
      <w:r w:rsidRPr="00F43ED8">
        <w:rPr>
          <w:sz w:val="28"/>
          <w:szCs w:val="28"/>
        </w:rPr>
        <w:t>» для детей старше</w:t>
      </w:r>
      <w:r>
        <w:rPr>
          <w:sz w:val="28"/>
          <w:szCs w:val="28"/>
        </w:rPr>
        <w:t xml:space="preserve">го дошкольного возраста: </w:t>
      </w:r>
      <w:r w:rsidRPr="00F43ED8">
        <w:rPr>
          <w:sz w:val="28"/>
          <w:szCs w:val="28"/>
        </w:rPr>
        <w:t xml:space="preserve"> конспект непосредственной обра</w:t>
      </w:r>
      <w:r>
        <w:rPr>
          <w:sz w:val="28"/>
          <w:szCs w:val="28"/>
        </w:rPr>
        <w:t>зовательной деятельности, картотека дидактических игр по математике, задачи в стихах</w:t>
      </w:r>
      <w:r w:rsidRPr="00F43ED8">
        <w:rPr>
          <w:sz w:val="28"/>
          <w:szCs w:val="28"/>
        </w:rPr>
        <w:t>, стихи</w:t>
      </w:r>
      <w:r>
        <w:rPr>
          <w:sz w:val="28"/>
          <w:szCs w:val="28"/>
        </w:rPr>
        <w:t xml:space="preserve"> про цифры, считалочки.</w:t>
      </w:r>
    </w:p>
    <w:p w:rsidR="00810403" w:rsidRPr="00F43ED8" w:rsidRDefault="00810403" w:rsidP="00F43ED8">
      <w:pPr>
        <w:rPr>
          <w:sz w:val="28"/>
          <w:szCs w:val="28"/>
        </w:rPr>
      </w:pPr>
    </w:p>
    <w:p w:rsidR="00810403" w:rsidRPr="00F43ED8" w:rsidRDefault="00810403" w:rsidP="00F43ED8">
      <w:pPr>
        <w:rPr>
          <w:sz w:val="28"/>
          <w:szCs w:val="28"/>
        </w:rPr>
      </w:pPr>
      <w:r w:rsidRPr="00F43ED8">
        <w:rPr>
          <w:sz w:val="28"/>
          <w:szCs w:val="28"/>
        </w:rPr>
        <w:t>Сборник предназначен воспитателям дошкольных образовательных организаций, родителям и коллективной работе с детьми старшего дошкольного возраста.</w:t>
      </w:r>
    </w:p>
    <w:p w:rsidR="00810403" w:rsidRPr="00F43ED8" w:rsidRDefault="00810403" w:rsidP="00F43ED8">
      <w:pPr>
        <w:rPr>
          <w:sz w:val="28"/>
          <w:szCs w:val="28"/>
        </w:rPr>
      </w:pPr>
    </w:p>
    <w:p w:rsidR="00810403" w:rsidRPr="00F43ED8" w:rsidRDefault="00810403" w:rsidP="00F43ED8">
      <w:pPr>
        <w:rPr>
          <w:sz w:val="28"/>
          <w:szCs w:val="28"/>
        </w:rPr>
      </w:pPr>
    </w:p>
    <w:p w:rsidR="00810403" w:rsidRPr="00F43ED8" w:rsidRDefault="00810403" w:rsidP="00F43ED8">
      <w:pPr>
        <w:rPr>
          <w:sz w:val="28"/>
          <w:szCs w:val="28"/>
        </w:rPr>
      </w:pPr>
    </w:p>
    <w:p w:rsidR="00810403" w:rsidRPr="00F43ED8" w:rsidRDefault="00810403" w:rsidP="00F43ED8">
      <w:pPr>
        <w:rPr>
          <w:sz w:val="28"/>
          <w:szCs w:val="28"/>
        </w:rPr>
      </w:pPr>
    </w:p>
    <w:p w:rsidR="00810403" w:rsidRPr="00F43ED8" w:rsidRDefault="00810403" w:rsidP="00F43ED8">
      <w:pPr>
        <w:rPr>
          <w:sz w:val="28"/>
          <w:szCs w:val="28"/>
        </w:rPr>
      </w:pPr>
    </w:p>
    <w:p w:rsidR="00810403" w:rsidRPr="00F43ED8" w:rsidRDefault="00810403" w:rsidP="00F43ED8">
      <w:pPr>
        <w:rPr>
          <w:sz w:val="28"/>
          <w:szCs w:val="28"/>
        </w:rPr>
      </w:pPr>
    </w:p>
    <w:p w:rsidR="00810403" w:rsidRDefault="00810403" w:rsidP="00F43ED8">
      <w:pPr>
        <w:jc w:val="right"/>
        <w:rPr>
          <w:sz w:val="28"/>
          <w:szCs w:val="28"/>
        </w:rPr>
      </w:pPr>
    </w:p>
    <w:p w:rsidR="00810403" w:rsidRPr="00F43ED8" w:rsidRDefault="00810403" w:rsidP="00F43ED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Чекужова Е.Н., </w:t>
      </w:r>
      <w:smartTag w:uri="urn:schemas-microsoft-com:office:smarttags" w:element="metricconverter">
        <w:smartTagPr>
          <w:attr w:name="ProductID" w:val="2022 г"/>
        </w:smartTagPr>
        <w:r>
          <w:rPr>
            <w:sz w:val="28"/>
            <w:szCs w:val="28"/>
          </w:rPr>
          <w:t xml:space="preserve">2022 </w:t>
        </w:r>
        <w:r w:rsidRPr="00F43ED8">
          <w:rPr>
            <w:sz w:val="28"/>
            <w:szCs w:val="28"/>
          </w:rPr>
          <w:t>г</w:t>
        </w:r>
      </w:smartTag>
      <w:r w:rsidRPr="00F43ED8">
        <w:rPr>
          <w:sz w:val="28"/>
          <w:szCs w:val="28"/>
        </w:rPr>
        <w:t>.</w:t>
      </w:r>
    </w:p>
    <w:p w:rsidR="00810403" w:rsidRPr="00F43ED8" w:rsidRDefault="00810403" w:rsidP="00F43ED8">
      <w:pPr>
        <w:jc w:val="right"/>
        <w:rPr>
          <w:sz w:val="28"/>
          <w:szCs w:val="28"/>
        </w:rPr>
      </w:pPr>
      <w:r w:rsidRPr="00F43ED8">
        <w:rPr>
          <w:sz w:val="28"/>
          <w:szCs w:val="28"/>
        </w:rPr>
        <w:t>МДОУ «МДОУ № 65»</w:t>
      </w:r>
    </w:p>
    <w:p w:rsidR="00810403" w:rsidRDefault="00810403" w:rsidP="00F43ED8">
      <w:pPr>
        <w:tabs>
          <w:tab w:val="left" w:pos="2480"/>
        </w:tabs>
        <w:spacing w:after="200" w:line="276" w:lineRule="auto"/>
        <w:jc w:val="center"/>
        <w:rPr>
          <w:b/>
          <w:sz w:val="52"/>
          <w:szCs w:val="52"/>
        </w:rPr>
      </w:pPr>
    </w:p>
    <w:p w:rsidR="00810403" w:rsidRDefault="00810403" w:rsidP="00F43ED8">
      <w:pPr>
        <w:tabs>
          <w:tab w:val="left" w:pos="2480"/>
        </w:tabs>
        <w:spacing w:after="200" w:line="276" w:lineRule="auto"/>
        <w:jc w:val="center"/>
        <w:rPr>
          <w:b/>
          <w:sz w:val="52"/>
          <w:szCs w:val="52"/>
        </w:rPr>
      </w:pPr>
      <w:r w:rsidRPr="00F43ED8">
        <w:rPr>
          <w:b/>
          <w:sz w:val="52"/>
          <w:szCs w:val="52"/>
        </w:rPr>
        <w:t>Пояснительная записка</w:t>
      </w:r>
    </w:p>
    <w:p w:rsidR="00810403" w:rsidRDefault="00810403" w:rsidP="00F43ED8">
      <w:pPr>
        <w:jc w:val="center"/>
        <w:rPr>
          <w:b/>
          <w:sz w:val="52"/>
          <w:szCs w:val="52"/>
        </w:rPr>
      </w:pPr>
    </w:p>
    <w:p w:rsidR="00810403" w:rsidRDefault="00810403" w:rsidP="00207B04">
      <w:pPr>
        <w:spacing w:before="100" w:beforeAutospacing="1" w:after="100" w:afterAutospacing="1"/>
        <w:rPr>
          <w:sz w:val="28"/>
          <w:szCs w:val="28"/>
        </w:rPr>
      </w:pPr>
      <w:r w:rsidRPr="00C455F3">
        <w:rPr>
          <w:sz w:val="28"/>
          <w:szCs w:val="28"/>
        </w:rPr>
        <w:t>Обучение математике детей дошкольного возраста немыслимо без использования занимательных игр, задач, развлечений. С детьми нужно «играть» в математику. Дидактические игры дают возможность решать различные педагогические задачи в игровой форме, наиболее доступной и привлекательной для детей. Когда внимание ребёнка приковано к игре, к выполнению игровых задач, он сам того не замечая преодолевает трудности математического характера, учится оперировать имеющимися знаниями в изменившейся обстановке.</w:t>
      </w:r>
    </w:p>
    <w:p w:rsidR="00810403" w:rsidRPr="00C455F3" w:rsidRDefault="00810403" w:rsidP="00207B04">
      <w:pPr>
        <w:spacing w:before="100" w:beforeAutospacing="1" w:after="100" w:afterAutospacing="1"/>
        <w:rPr>
          <w:sz w:val="28"/>
          <w:szCs w:val="28"/>
        </w:rPr>
      </w:pPr>
    </w:p>
    <w:p w:rsidR="00810403" w:rsidRDefault="00810403" w:rsidP="00207B04">
      <w:pPr>
        <w:rPr>
          <w:sz w:val="28"/>
          <w:szCs w:val="28"/>
          <w:shd w:val="clear" w:color="auto" w:fill="FFFFFF"/>
        </w:rPr>
      </w:pPr>
      <w:r w:rsidRPr="00207B04">
        <w:rPr>
          <w:sz w:val="28"/>
          <w:szCs w:val="28"/>
          <w:shd w:val="clear" w:color="auto" w:fill="FFFFFF"/>
        </w:rPr>
        <w:t>В данном методическом пособии собраны материалы, способст</w:t>
      </w:r>
      <w:r>
        <w:rPr>
          <w:sz w:val="28"/>
          <w:szCs w:val="28"/>
          <w:shd w:val="clear" w:color="auto" w:fill="FFFFFF"/>
        </w:rPr>
        <w:t>вующие формированию</w:t>
      </w:r>
      <w:r w:rsidRPr="003B32E1">
        <w:rPr>
          <w:sz w:val="28"/>
          <w:szCs w:val="28"/>
          <w:shd w:val="clear" w:color="auto" w:fill="FFFFFF"/>
        </w:rPr>
        <w:t xml:space="preserve"> элементарных математических </w:t>
      </w:r>
      <w:r>
        <w:rPr>
          <w:sz w:val="28"/>
          <w:szCs w:val="28"/>
          <w:shd w:val="clear" w:color="auto" w:fill="FFFFFF"/>
        </w:rPr>
        <w:t>представлений у детей</w:t>
      </w:r>
      <w:r w:rsidRPr="003B32E1">
        <w:rPr>
          <w:sz w:val="28"/>
          <w:szCs w:val="28"/>
          <w:shd w:val="clear" w:color="auto" w:fill="FFFFFF"/>
        </w:rPr>
        <w:t xml:space="preserve"> через дидактическую игру</w:t>
      </w:r>
      <w:r w:rsidRPr="00207B04">
        <w:rPr>
          <w:sz w:val="28"/>
          <w:szCs w:val="28"/>
          <w:shd w:val="clear" w:color="auto" w:fill="FFFFFF"/>
        </w:rPr>
        <w:t xml:space="preserve">. </w:t>
      </w:r>
    </w:p>
    <w:p w:rsidR="00810403" w:rsidRPr="00F43ED8" w:rsidRDefault="00810403" w:rsidP="003B32E1">
      <w:pPr>
        <w:rPr>
          <w:sz w:val="28"/>
          <w:szCs w:val="28"/>
        </w:rPr>
      </w:pPr>
      <w:r w:rsidRPr="00207B04">
        <w:rPr>
          <w:sz w:val="28"/>
          <w:szCs w:val="28"/>
          <w:shd w:val="clear" w:color="auto" w:fill="FFFFFF"/>
        </w:rPr>
        <w:t xml:space="preserve">В него вошли: </w:t>
      </w:r>
      <w:r>
        <w:rPr>
          <w:sz w:val="28"/>
          <w:szCs w:val="28"/>
          <w:shd w:val="clear" w:color="auto" w:fill="FFFFFF"/>
        </w:rPr>
        <w:t>з</w:t>
      </w:r>
      <w:r w:rsidRPr="003B32E1">
        <w:rPr>
          <w:sz w:val="28"/>
          <w:szCs w:val="28"/>
          <w:shd w:val="clear" w:color="auto" w:fill="FFFFFF"/>
        </w:rPr>
        <w:t xml:space="preserve">анятие </w:t>
      </w:r>
      <w:r>
        <w:rPr>
          <w:sz w:val="28"/>
          <w:szCs w:val="28"/>
          <w:shd w:val="clear" w:color="auto" w:fill="FFFFFF"/>
        </w:rPr>
        <w:t xml:space="preserve">по математике </w:t>
      </w:r>
      <w:r w:rsidRPr="003B32E1">
        <w:rPr>
          <w:sz w:val="28"/>
          <w:szCs w:val="28"/>
          <w:shd w:val="clear" w:color="auto" w:fill="FFFFFF"/>
        </w:rPr>
        <w:t>«Математическое путешествие»</w:t>
      </w:r>
      <w:r>
        <w:rPr>
          <w:sz w:val="28"/>
          <w:szCs w:val="28"/>
        </w:rPr>
        <w:t>, задачи в стихах</w:t>
      </w:r>
      <w:r w:rsidRPr="00F43ED8">
        <w:rPr>
          <w:sz w:val="28"/>
          <w:szCs w:val="28"/>
        </w:rPr>
        <w:t>, стихи</w:t>
      </w:r>
      <w:r>
        <w:rPr>
          <w:sz w:val="28"/>
          <w:szCs w:val="28"/>
        </w:rPr>
        <w:t xml:space="preserve"> про цифры, считалочки.</w:t>
      </w:r>
    </w:p>
    <w:p w:rsidR="00810403" w:rsidRDefault="00810403" w:rsidP="00F43ED8">
      <w:pPr>
        <w:rPr>
          <w:b/>
          <w:sz w:val="28"/>
          <w:szCs w:val="28"/>
        </w:rPr>
      </w:pPr>
    </w:p>
    <w:p w:rsidR="00810403" w:rsidRDefault="00810403" w:rsidP="00F43ED8">
      <w:pPr>
        <w:rPr>
          <w:b/>
          <w:sz w:val="28"/>
          <w:szCs w:val="28"/>
        </w:rPr>
      </w:pPr>
    </w:p>
    <w:p w:rsidR="00810403" w:rsidRDefault="00810403" w:rsidP="00F43ED8">
      <w:pPr>
        <w:rPr>
          <w:b/>
          <w:sz w:val="28"/>
          <w:szCs w:val="28"/>
        </w:rPr>
      </w:pPr>
    </w:p>
    <w:p w:rsidR="00810403" w:rsidRDefault="00810403" w:rsidP="00F43ED8">
      <w:pPr>
        <w:rPr>
          <w:b/>
          <w:sz w:val="28"/>
          <w:szCs w:val="28"/>
        </w:rPr>
      </w:pPr>
    </w:p>
    <w:p w:rsidR="00810403" w:rsidRDefault="00810403" w:rsidP="00F43ED8">
      <w:pPr>
        <w:rPr>
          <w:b/>
          <w:sz w:val="28"/>
          <w:szCs w:val="28"/>
        </w:rPr>
      </w:pPr>
    </w:p>
    <w:p w:rsidR="00810403" w:rsidRDefault="00810403" w:rsidP="00F43ED8">
      <w:pPr>
        <w:rPr>
          <w:b/>
          <w:sz w:val="28"/>
          <w:szCs w:val="28"/>
        </w:rPr>
      </w:pPr>
    </w:p>
    <w:p w:rsidR="00810403" w:rsidRDefault="00810403" w:rsidP="00F43ED8">
      <w:pPr>
        <w:rPr>
          <w:b/>
          <w:sz w:val="28"/>
          <w:szCs w:val="28"/>
        </w:rPr>
      </w:pPr>
    </w:p>
    <w:p w:rsidR="00810403" w:rsidRDefault="00810403" w:rsidP="00F43ED8">
      <w:pPr>
        <w:rPr>
          <w:b/>
          <w:sz w:val="28"/>
          <w:szCs w:val="28"/>
        </w:rPr>
      </w:pPr>
    </w:p>
    <w:p w:rsidR="00810403" w:rsidRDefault="00810403" w:rsidP="00F43ED8">
      <w:pPr>
        <w:rPr>
          <w:b/>
          <w:sz w:val="28"/>
          <w:szCs w:val="28"/>
        </w:rPr>
      </w:pPr>
    </w:p>
    <w:p w:rsidR="00810403" w:rsidRDefault="00810403" w:rsidP="00F43ED8">
      <w:pPr>
        <w:rPr>
          <w:b/>
          <w:sz w:val="28"/>
          <w:szCs w:val="28"/>
        </w:rPr>
      </w:pPr>
    </w:p>
    <w:p w:rsidR="00810403" w:rsidRDefault="00810403" w:rsidP="00F43ED8">
      <w:pPr>
        <w:rPr>
          <w:b/>
          <w:sz w:val="28"/>
          <w:szCs w:val="28"/>
        </w:rPr>
      </w:pPr>
    </w:p>
    <w:p w:rsidR="00810403" w:rsidRDefault="00810403" w:rsidP="00F43ED8">
      <w:pPr>
        <w:rPr>
          <w:b/>
          <w:sz w:val="28"/>
          <w:szCs w:val="28"/>
        </w:rPr>
      </w:pPr>
    </w:p>
    <w:p w:rsidR="00810403" w:rsidRDefault="00810403" w:rsidP="00F43ED8">
      <w:pPr>
        <w:rPr>
          <w:b/>
          <w:sz w:val="28"/>
          <w:szCs w:val="28"/>
        </w:rPr>
      </w:pPr>
    </w:p>
    <w:p w:rsidR="00810403" w:rsidRDefault="00810403" w:rsidP="00F43ED8">
      <w:pPr>
        <w:rPr>
          <w:b/>
          <w:sz w:val="28"/>
          <w:szCs w:val="28"/>
        </w:rPr>
      </w:pPr>
    </w:p>
    <w:p w:rsidR="00810403" w:rsidRDefault="00810403" w:rsidP="00F43ED8">
      <w:pPr>
        <w:rPr>
          <w:b/>
          <w:sz w:val="28"/>
          <w:szCs w:val="28"/>
        </w:rPr>
      </w:pPr>
    </w:p>
    <w:p w:rsidR="00810403" w:rsidRDefault="00810403" w:rsidP="00F43ED8">
      <w:pPr>
        <w:rPr>
          <w:b/>
          <w:sz w:val="28"/>
          <w:szCs w:val="28"/>
        </w:rPr>
      </w:pPr>
    </w:p>
    <w:p w:rsidR="00810403" w:rsidRDefault="00810403" w:rsidP="00F43ED8">
      <w:pPr>
        <w:rPr>
          <w:b/>
          <w:sz w:val="28"/>
          <w:szCs w:val="28"/>
        </w:rPr>
      </w:pPr>
    </w:p>
    <w:p w:rsidR="00810403" w:rsidRDefault="00810403" w:rsidP="00F43ED8">
      <w:pPr>
        <w:rPr>
          <w:b/>
          <w:sz w:val="28"/>
          <w:szCs w:val="28"/>
        </w:rPr>
      </w:pPr>
    </w:p>
    <w:p w:rsidR="00810403" w:rsidRDefault="00810403" w:rsidP="00F43ED8">
      <w:pPr>
        <w:rPr>
          <w:b/>
          <w:sz w:val="28"/>
          <w:szCs w:val="28"/>
        </w:rPr>
      </w:pPr>
    </w:p>
    <w:p w:rsidR="00810403" w:rsidRDefault="00810403" w:rsidP="00F43ED8">
      <w:pPr>
        <w:rPr>
          <w:b/>
          <w:sz w:val="28"/>
          <w:szCs w:val="28"/>
        </w:rPr>
      </w:pPr>
    </w:p>
    <w:p w:rsidR="00810403" w:rsidRDefault="00810403" w:rsidP="00F43ED8">
      <w:pPr>
        <w:rPr>
          <w:b/>
          <w:sz w:val="28"/>
          <w:szCs w:val="28"/>
        </w:rPr>
      </w:pPr>
    </w:p>
    <w:p w:rsidR="00810403" w:rsidRDefault="00810403" w:rsidP="00F43ED8">
      <w:pPr>
        <w:rPr>
          <w:b/>
          <w:sz w:val="28"/>
          <w:szCs w:val="28"/>
        </w:rPr>
      </w:pPr>
    </w:p>
    <w:p w:rsidR="00810403" w:rsidRDefault="00810403" w:rsidP="00F43ED8">
      <w:pPr>
        <w:rPr>
          <w:b/>
          <w:sz w:val="28"/>
          <w:szCs w:val="28"/>
        </w:rPr>
      </w:pPr>
    </w:p>
    <w:p w:rsidR="00810403" w:rsidRDefault="00810403" w:rsidP="00F43ED8">
      <w:pPr>
        <w:rPr>
          <w:b/>
          <w:sz w:val="28"/>
          <w:szCs w:val="28"/>
        </w:rPr>
      </w:pPr>
    </w:p>
    <w:p w:rsidR="00810403" w:rsidRDefault="00810403" w:rsidP="00F43ED8">
      <w:pPr>
        <w:rPr>
          <w:b/>
          <w:sz w:val="28"/>
          <w:szCs w:val="28"/>
        </w:rPr>
      </w:pPr>
    </w:p>
    <w:p w:rsidR="00810403" w:rsidRPr="00D55F80" w:rsidRDefault="00810403" w:rsidP="00F43ED8">
      <w:pPr>
        <w:jc w:val="center"/>
        <w:rPr>
          <w:sz w:val="40"/>
          <w:szCs w:val="40"/>
        </w:rPr>
      </w:pPr>
      <w:r>
        <w:rPr>
          <w:sz w:val="40"/>
          <w:szCs w:val="40"/>
        </w:rPr>
        <w:t>Занятие по математике</w:t>
      </w:r>
      <w:r w:rsidRPr="00D55F80">
        <w:rPr>
          <w:sz w:val="40"/>
          <w:szCs w:val="40"/>
        </w:rPr>
        <w:t xml:space="preserve"> </w:t>
      </w:r>
      <w:r>
        <w:rPr>
          <w:sz w:val="40"/>
          <w:szCs w:val="40"/>
        </w:rPr>
        <w:t>в старшей группе</w:t>
      </w:r>
      <w:r w:rsidRPr="00D55F80">
        <w:rPr>
          <w:sz w:val="40"/>
          <w:szCs w:val="40"/>
        </w:rPr>
        <w:t xml:space="preserve"> </w:t>
      </w:r>
    </w:p>
    <w:p w:rsidR="00810403" w:rsidRPr="00D55F80" w:rsidRDefault="00810403" w:rsidP="00F43ED8">
      <w:pPr>
        <w:jc w:val="center"/>
        <w:rPr>
          <w:sz w:val="40"/>
          <w:szCs w:val="40"/>
        </w:rPr>
      </w:pPr>
      <w:r w:rsidRPr="00D55F80">
        <w:rPr>
          <w:sz w:val="40"/>
          <w:szCs w:val="40"/>
        </w:rPr>
        <w:t>на тему:</w:t>
      </w:r>
    </w:p>
    <w:p w:rsidR="00810403" w:rsidRPr="00A95402" w:rsidRDefault="00810403" w:rsidP="00F43ED8">
      <w:pPr>
        <w:jc w:val="center"/>
        <w:rPr>
          <w:b/>
          <w:sz w:val="40"/>
          <w:szCs w:val="40"/>
        </w:rPr>
      </w:pPr>
      <w:r w:rsidRPr="00A95402">
        <w:rPr>
          <w:b/>
          <w:sz w:val="40"/>
          <w:szCs w:val="40"/>
        </w:rPr>
        <w:t>«Математическое путешествие»</w:t>
      </w:r>
    </w:p>
    <w:p w:rsidR="00810403" w:rsidRDefault="00810403" w:rsidP="009A0B3F">
      <w:pPr>
        <w:tabs>
          <w:tab w:val="left" w:pos="2480"/>
        </w:tabs>
        <w:rPr>
          <w:sz w:val="28"/>
          <w:szCs w:val="28"/>
        </w:rPr>
      </w:pPr>
    </w:p>
    <w:p w:rsidR="00810403" w:rsidRPr="00D55F80" w:rsidRDefault="00810403" w:rsidP="00F43ED8">
      <w:pPr>
        <w:spacing w:before="100" w:beforeAutospacing="1" w:after="100" w:afterAutospacing="1"/>
        <w:rPr>
          <w:sz w:val="28"/>
          <w:szCs w:val="28"/>
        </w:rPr>
      </w:pPr>
      <w:r w:rsidRPr="00F75644">
        <w:rPr>
          <w:sz w:val="36"/>
          <w:szCs w:val="36"/>
        </w:rPr>
        <w:t>Цель:</w:t>
      </w:r>
      <w:r w:rsidRPr="00D55F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Формирование </w:t>
      </w:r>
      <w:r>
        <w:rPr>
          <w:bCs/>
          <w:sz w:val="28"/>
          <w:szCs w:val="28"/>
        </w:rPr>
        <w:t>математических</w:t>
      </w:r>
      <w:r>
        <w:rPr>
          <w:sz w:val="28"/>
          <w:szCs w:val="28"/>
        </w:rPr>
        <w:t xml:space="preserve"> способностей через игровую деятельность</w:t>
      </w:r>
      <w:r w:rsidRPr="00D55F80">
        <w:rPr>
          <w:sz w:val="28"/>
          <w:szCs w:val="28"/>
        </w:rPr>
        <w:t>.</w:t>
      </w:r>
    </w:p>
    <w:p w:rsidR="00810403" w:rsidRPr="00F75644" w:rsidRDefault="00810403" w:rsidP="00F43ED8">
      <w:pPr>
        <w:spacing w:before="100" w:beforeAutospacing="1" w:after="100" w:afterAutospacing="1"/>
        <w:rPr>
          <w:sz w:val="36"/>
          <w:szCs w:val="36"/>
        </w:rPr>
      </w:pPr>
      <w:r w:rsidRPr="00F75644">
        <w:rPr>
          <w:sz w:val="36"/>
          <w:szCs w:val="36"/>
        </w:rPr>
        <w:t>Задачи:</w:t>
      </w:r>
    </w:p>
    <w:p w:rsidR="00810403" w:rsidRPr="00D55F80" w:rsidRDefault="00810403" w:rsidP="00F43ED8">
      <w:pPr>
        <w:spacing w:before="100" w:beforeAutospacing="1" w:after="100" w:afterAutospacing="1"/>
        <w:rPr>
          <w:sz w:val="36"/>
          <w:szCs w:val="36"/>
        </w:rPr>
      </w:pPr>
      <w:r w:rsidRPr="00D55F80">
        <w:rPr>
          <w:sz w:val="36"/>
          <w:szCs w:val="36"/>
        </w:rPr>
        <w:t xml:space="preserve">Образовательные: </w:t>
      </w:r>
    </w:p>
    <w:p w:rsidR="00810403" w:rsidRPr="00D55F80" w:rsidRDefault="00810403" w:rsidP="00F43ED8">
      <w:pPr>
        <w:numPr>
          <w:ilvl w:val="0"/>
          <w:numId w:val="3"/>
        </w:numPr>
        <w:ind w:left="714" w:hanging="357"/>
        <w:rPr>
          <w:sz w:val="28"/>
          <w:szCs w:val="28"/>
        </w:rPr>
      </w:pPr>
      <w:r>
        <w:rPr>
          <w:sz w:val="28"/>
          <w:szCs w:val="28"/>
        </w:rPr>
        <w:t>О</w:t>
      </w:r>
      <w:r w:rsidRPr="00D55F80">
        <w:rPr>
          <w:sz w:val="28"/>
          <w:szCs w:val="28"/>
        </w:rPr>
        <w:t xml:space="preserve">бобщить и систематизировать </w:t>
      </w:r>
      <w:r>
        <w:rPr>
          <w:sz w:val="28"/>
          <w:szCs w:val="28"/>
        </w:rPr>
        <w:t>знания</w:t>
      </w:r>
      <w:r w:rsidRPr="00D55F80">
        <w:rPr>
          <w:sz w:val="28"/>
          <w:szCs w:val="28"/>
        </w:rPr>
        <w:t>, полученные детьми в течение учебного года</w:t>
      </w:r>
      <w:r>
        <w:rPr>
          <w:sz w:val="28"/>
          <w:szCs w:val="28"/>
        </w:rPr>
        <w:t>.</w:t>
      </w:r>
      <w:r w:rsidRPr="00D55F80">
        <w:rPr>
          <w:sz w:val="28"/>
          <w:szCs w:val="28"/>
        </w:rPr>
        <w:t xml:space="preserve"> </w:t>
      </w:r>
    </w:p>
    <w:p w:rsidR="00810403" w:rsidRPr="00D55F80" w:rsidRDefault="00810403" w:rsidP="00F43ED8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55F80">
        <w:rPr>
          <w:rFonts w:ascii="Times New Roman" w:hAnsi="Times New Roman"/>
          <w:sz w:val="28"/>
          <w:szCs w:val="28"/>
          <w:lang w:eastAsia="ru-RU"/>
        </w:rPr>
        <w:t xml:space="preserve">Совершенствовать умение находить место числа </w:t>
      </w:r>
      <w:r>
        <w:rPr>
          <w:rFonts w:ascii="Times New Roman" w:hAnsi="Times New Roman"/>
          <w:sz w:val="28"/>
          <w:szCs w:val="28"/>
          <w:lang w:eastAsia="ru-RU"/>
        </w:rPr>
        <w:t>в ряду, считать до 10 и обратно,</w:t>
      </w:r>
      <w:r w:rsidRPr="00D55F80">
        <w:rPr>
          <w:rFonts w:ascii="Times New Roman" w:hAnsi="Times New Roman"/>
          <w:sz w:val="28"/>
          <w:szCs w:val="28"/>
          <w:lang w:eastAsia="ru-RU"/>
        </w:rPr>
        <w:t xml:space="preserve"> решать</w:t>
      </w:r>
      <w:r>
        <w:rPr>
          <w:rFonts w:ascii="Times New Roman" w:hAnsi="Times New Roman"/>
          <w:sz w:val="28"/>
          <w:szCs w:val="28"/>
          <w:lang w:eastAsia="ru-RU"/>
        </w:rPr>
        <w:t xml:space="preserve"> задачи на сложение и вычитание.</w:t>
      </w:r>
    </w:p>
    <w:p w:rsidR="00810403" w:rsidRPr="00D55F80" w:rsidRDefault="00810403" w:rsidP="00F43ED8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55F80">
        <w:rPr>
          <w:rFonts w:ascii="Times New Roman" w:hAnsi="Times New Roman"/>
          <w:sz w:val="28"/>
          <w:szCs w:val="28"/>
          <w:lang w:eastAsia="ru-RU"/>
        </w:rPr>
        <w:t>Совершенствовать знания о геометрич</w:t>
      </w:r>
      <w:r>
        <w:rPr>
          <w:rFonts w:ascii="Times New Roman" w:hAnsi="Times New Roman"/>
          <w:sz w:val="28"/>
          <w:szCs w:val="28"/>
          <w:lang w:eastAsia="ru-RU"/>
        </w:rPr>
        <w:t>еских фигурах и форме предметов.</w:t>
      </w:r>
    </w:p>
    <w:p w:rsidR="00810403" w:rsidRPr="00D55F80" w:rsidRDefault="00810403" w:rsidP="00F43ED8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55F80">
        <w:rPr>
          <w:rFonts w:ascii="Times New Roman" w:hAnsi="Times New Roman"/>
          <w:sz w:val="28"/>
          <w:szCs w:val="28"/>
          <w:lang w:eastAsia="ru-RU"/>
        </w:rPr>
        <w:t xml:space="preserve">Совершенствовать умение анализировать объекты и вычленять из представленного ряда </w:t>
      </w:r>
      <w:r>
        <w:rPr>
          <w:rFonts w:ascii="Times New Roman" w:hAnsi="Times New Roman"/>
          <w:sz w:val="28"/>
          <w:szCs w:val="28"/>
          <w:lang w:eastAsia="ru-RU"/>
        </w:rPr>
        <w:t xml:space="preserve"> лишний по характерному признаку.</w:t>
      </w:r>
      <w:r w:rsidRPr="00D55F80">
        <w:rPr>
          <w:rFonts w:ascii="Times New Roman" w:hAnsi="Times New Roman"/>
          <w:sz w:val="28"/>
          <w:szCs w:val="28"/>
          <w:lang w:eastAsia="ru-RU"/>
        </w:rPr>
        <w:br/>
      </w:r>
    </w:p>
    <w:p w:rsidR="00810403" w:rsidRPr="00D55F80" w:rsidRDefault="00810403" w:rsidP="00F43ED8">
      <w:pPr>
        <w:ind w:left="360"/>
        <w:rPr>
          <w:sz w:val="36"/>
          <w:szCs w:val="36"/>
        </w:rPr>
      </w:pPr>
      <w:r w:rsidRPr="00D55F80">
        <w:rPr>
          <w:sz w:val="36"/>
          <w:szCs w:val="36"/>
        </w:rPr>
        <w:t xml:space="preserve">Развивающие: </w:t>
      </w:r>
    </w:p>
    <w:p w:rsidR="00810403" w:rsidRPr="00D55F80" w:rsidRDefault="00810403" w:rsidP="00F43ED8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ind w:left="709"/>
        <w:rPr>
          <w:rFonts w:ascii="Times New Roman" w:hAnsi="Times New Roman"/>
          <w:sz w:val="28"/>
          <w:szCs w:val="28"/>
          <w:lang w:eastAsia="ru-RU"/>
        </w:rPr>
      </w:pPr>
      <w:r w:rsidRPr="00D55F80">
        <w:rPr>
          <w:rFonts w:ascii="Times New Roman" w:hAnsi="Times New Roman"/>
          <w:sz w:val="28"/>
          <w:szCs w:val="28"/>
          <w:lang w:eastAsia="ru-RU"/>
        </w:rPr>
        <w:t xml:space="preserve">Развивать мыслительные операции, внимание, умение ориентироваться в пространстве, </w:t>
      </w:r>
      <w:r>
        <w:rPr>
          <w:rFonts w:ascii="Times New Roman" w:hAnsi="Times New Roman"/>
          <w:sz w:val="28"/>
          <w:szCs w:val="28"/>
          <w:lang w:eastAsia="ru-RU"/>
        </w:rPr>
        <w:t>сравнивать предметы по величине.</w:t>
      </w:r>
    </w:p>
    <w:p w:rsidR="00810403" w:rsidRPr="00D55F80" w:rsidRDefault="00810403" w:rsidP="00F43ED8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ind w:left="709"/>
        <w:rPr>
          <w:rFonts w:ascii="Times New Roman" w:hAnsi="Times New Roman"/>
          <w:sz w:val="28"/>
          <w:szCs w:val="28"/>
          <w:lang w:eastAsia="ru-RU"/>
        </w:rPr>
      </w:pPr>
      <w:r w:rsidRPr="00D55F80">
        <w:rPr>
          <w:rFonts w:ascii="Times New Roman" w:hAnsi="Times New Roman"/>
          <w:sz w:val="28"/>
          <w:szCs w:val="28"/>
          <w:lang w:eastAsia="ru-RU"/>
        </w:rPr>
        <w:t>Развивать у детей любознательность, взаимопомощь, навыки самооценки.</w:t>
      </w:r>
    </w:p>
    <w:p w:rsidR="00810403" w:rsidRPr="00D55F80" w:rsidRDefault="00810403" w:rsidP="00F43ED8">
      <w:pPr>
        <w:spacing w:before="100" w:beforeAutospacing="1" w:after="100" w:afterAutospacing="1"/>
        <w:rPr>
          <w:sz w:val="36"/>
          <w:szCs w:val="36"/>
        </w:rPr>
      </w:pPr>
      <w:r w:rsidRPr="00D55F80">
        <w:rPr>
          <w:sz w:val="36"/>
          <w:szCs w:val="36"/>
        </w:rPr>
        <w:t>Воспитательные:</w:t>
      </w:r>
    </w:p>
    <w:p w:rsidR="00810403" w:rsidRPr="00D55F80" w:rsidRDefault="00810403" w:rsidP="00F43ED8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Создать хорошее настроение.</w:t>
      </w:r>
      <w:r w:rsidRPr="00D55F80">
        <w:rPr>
          <w:sz w:val="28"/>
          <w:szCs w:val="28"/>
        </w:rPr>
        <w:t xml:space="preserve"> </w:t>
      </w:r>
    </w:p>
    <w:p w:rsidR="00810403" w:rsidRPr="00D55F80" w:rsidRDefault="00810403" w:rsidP="00F43ED8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Pr="00D55F80">
        <w:rPr>
          <w:sz w:val="28"/>
          <w:szCs w:val="28"/>
        </w:rPr>
        <w:t>оспитывать аккуратность, доброту, взаимовыручку, отзы</w:t>
      </w:r>
      <w:r>
        <w:rPr>
          <w:sz w:val="28"/>
          <w:szCs w:val="28"/>
        </w:rPr>
        <w:t>вчивость, чувство товарищества.</w:t>
      </w:r>
    </w:p>
    <w:p w:rsidR="00810403" w:rsidRPr="00D55F80" w:rsidRDefault="00810403" w:rsidP="00F43ED8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Воспитывать у</w:t>
      </w:r>
      <w:r w:rsidRPr="00D55F80">
        <w:rPr>
          <w:sz w:val="28"/>
          <w:szCs w:val="28"/>
        </w:rPr>
        <w:t>мение слушать воспитателя  и т</w:t>
      </w:r>
      <w:r>
        <w:rPr>
          <w:sz w:val="28"/>
          <w:szCs w:val="28"/>
        </w:rPr>
        <w:t xml:space="preserve">оварищей, </w:t>
      </w:r>
      <w:r w:rsidRPr="00D55F80">
        <w:rPr>
          <w:sz w:val="28"/>
          <w:szCs w:val="28"/>
        </w:rPr>
        <w:t>желание и умение работать в коллективе.</w:t>
      </w:r>
    </w:p>
    <w:p w:rsidR="00810403" w:rsidRPr="00D55F80" w:rsidRDefault="00810403" w:rsidP="00F43ED8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D55F80">
        <w:rPr>
          <w:bCs/>
          <w:color w:val="000000"/>
          <w:sz w:val="36"/>
          <w:szCs w:val="36"/>
        </w:rPr>
        <w:t>Методы:</w:t>
      </w:r>
      <w:r w:rsidRPr="00D55F80">
        <w:rPr>
          <w:color w:val="000000"/>
          <w:sz w:val="27"/>
          <w:szCs w:val="27"/>
        </w:rPr>
        <w:t> </w:t>
      </w:r>
      <w:r w:rsidRPr="00D55F80">
        <w:rPr>
          <w:color w:val="000000"/>
          <w:sz w:val="28"/>
          <w:szCs w:val="28"/>
        </w:rPr>
        <w:t>практический, игровой, наглядный, словесный.</w:t>
      </w:r>
    </w:p>
    <w:p w:rsidR="00810403" w:rsidRDefault="00810403" w:rsidP="00F43ED8">
      <w:pPr>
        <w:pStyle w:val="c2"/>
        <w:spacing w:before="0" w:beforeAutospacing="0" w:after="0" w:afterAutospacing="0"/>
        <w:rPr>
          <w:sz w:val="28"/>
          <w:szCs w:val="28"/>
        </w:rPr>
      </w:pPr>
      <w:r w:rsidRPr="00D55F80">
        <w:rPr>
          <w:bCs/>
          <w:sz w:val="36"/>
          <w:szCs w:val="36"/>
        </w:rPr>
        <w:t xml:space="preserve">Дидактическое обеспечение занятия: </w:t>
      </w:r>
      <w:r>
        <w:rPr>
          <w:sz w:val="28"/>
          <w:szCs w:val="28"/>
        </w:rPr>
        <w:t>к</w:t>
      </w:r>
      <w:r w:rsidRPr="00782080">
        <w:rPr>
          <w:sz w:val="28"/>
          <w:szCs w:val="28"/>
        </w:rPr>
        <w:t xml:space="preserve">арточки с цифрами, раздаточный математический материал, геометрические фигуры, схема «Самолет», </w:t>
      </w:r>
    </w:p>
    <w:p w:rsidR="00810403" w:rsidRPr="00F75644" w:rsidRDefault="00810403" w:rsidP="00F43ED8">
      <w:pPr>
        <w:pStyle w:val="c2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Д/и «Построй</w:t>
      </w:r>
      <w:r w:rsidRPr="006F0B26">
        <w:rPr>
          <w:sz w:val="28"/>
          <w:szCs w:val="28"/>
        </w:rPr>
        <w:t xml:space="preserve"> правильно числовой ряд</w:t>
      </w:r>
      <w:r>
        <w:rPr>
          <w:sz w:val="28"/>
          <w:szCs w:val="28"/>
        </w:rPr>
        <w:t>»,  Д/и «</w:t>
      </w:r>
      <w:r w:rsidRPr="006F0B26">
        <w:rPr>
          <w:sz w:val="28"/>
          <w:szCs w:val="28"/>
        </w:rPr>
        <w:t>Покажи цифру</w:t>
      </w:r>
      <w:r>
        <w:rPr>
          <w:sz w:val="28"/>
          <w:szCs w:val="28"/>
        </w:rPr>
        <w:t xml:space="preserve">»,  </w:t>
      </w:r>
      <w:r w:rsidRPr="006F0B26">
        <w:rPr>
          <w:sz w:val="28"/>
          <w:szCs w:val="28"/>
        </w:rPr>
        <w:t xml:space="preserve">Д/и </w:t>
      </w:r>
      <w:r w:rsidRPr="00782080">
        <w:rPr>
          <w:sz w:val="28"/>
          <w:szCs w:val="28"/>
        </w:rPr>
        <w:t>«Ч</w:t>
      </w:r>
      <w:r>
        <w:rPr>
          <w:sz w:val="28"/>
          <w:szCs w:val="28"/>
        </w:rPr>
        <w:t xml:space="preserve">исла-соседи», </w:t>
      </w:r>
      <w:r w:rsidRPr="006F0B26">
        <w:rPr>
          <w:sz w:val="28"/>
          <w:szCs w:val="28"/>
        </w:rPr>
        <w:t xml:space="preserve">Д/и </w:t>
      </w:r>
      <w:r>
        <w:rPr>
          <w:sz w:val="28"/>
          <w:szCs w:val="28"/>
        </w:rPr>
        <w:t>«</w:t>
      </w:r>
      <w:r w:rsidRPr="006F0B26">
        <w:rPr>
          <w:sz w:val="28"/>
          <w:szCs w:val="28"/>
        </w:rPr>
        <w:t>Какое число на один больше …, на один меньше …</w:t>
      </w:r>
      <w:r>
        <w:rPr>
          <w:sz w:val="28"/>
          <w:szCs w:val="28"/>
        </w:rPr>
        <w:t xml:space="preserve">», Д/и </w:t>
      </w:r>
      <w:r w:rsidRPr="00782080">
        <w:rPr>
          <w:sz w:val="28"/>
          <w:szCs w:val="28"/>
        </w:rPr>
        <w:t xml:space="preserve">«Найди место в </w:t>
      </w:r>
      <w:r>
        <w:rPr>
          <w:sz w:val="28"/>
          <w:szCs w:val="28"/>
        </w:rPr>
        <w:t xml:space="preserve">числовом ряду», Д/и «Противоположности», Д/и «Помоги Мишке перебраться через речку», </w:t>
      </w:r>
      <w:r w:rsidRPr="00782080">
        <w:rPr>
          <w:sz w:val="28"/>
          <w:szCs w:val="28"/>
        </w:rPr>
        <w:t>музыкальное сопров</w:t>
      </w:r>
      <w:r>
        <w:rPr>
          <w:sz w:val="28"/>
          <w:szCs w:val="28"/>
        </w:rPr>
        <w:t>ождение, динамическая пауза «В небе самолет»,</w:t>
      </w:r>
      <w:r w:rsidRPr="00782080">
        <w:rPr>
          <w:sz w:val="28"/>
          <w:szCs w:val="28"/>
        </w:rPr>
        <w:t xml:space="preserve"> карта .</w:t>
      </w:r>
    </w:p>
    <w:p w:rsidR="00810403" w:rsidRDefault="00810403" w:rsidP="00F43ED8">
      <w:pPr>
        <w:rPr>
          <w:sz w:val="36"/>
          <w:szCs w:val="36"/>
        </w:rPr>
      </w:pPr>
    </w:p>
    <w:p w:rsidR="00810403" w:rsidRPr="00D55F80" w:rsidRDefault="00810403" w:rsidP="00F43ED8">
      <w:pPr>
        <w:rPr>
          <w:sz w:val="28"/>
          <w:szCs w:val="28"/>
        </w:rPr>
      </w:pPr>
      <w:r w:rsidRPr="00D55F80">
        <w:rPr>
          <w:sz w:val="36"/>
          <w:szCs w:val="36"/>
        </w:rPr>
        <w:t xml:space="preserve">Предварительная работа: </w:t>
      </w:r>
      <w:r w:rsidRPr="00782080">
        <w:rPr>
          <w:sz w:val="28"/>
          <w:szCs w:val="28"/>
        </w:rPr>
        <w:t>работа с цифрами, разгадывание математических загадок, дидактические игры, решение примеров, прямой и обратный счет в пределах</w:t>
      </w:r>
      <w:r>
        <w:rPr>
          <w:sz w:val="28"/>
          <w:szCs w:val="28"/>
        </w:rPr>
        <w:t xml:space="preserve"> 10, артикуляционная гимнастика, разучивание новых физминуток.</w:t>
      </w:r>
    </w:p>
    <w:p w:rsidR="00810403" w:rsidRPr="00F43ED8" w:rsidRDefault="00810403" w:rsidP="00F43ED8">
      <w:pPr>
        <w:jc w:val="center"/>
        <w:rPr>
          <w:sz w:val="36"/>
          <w:szCs w:val="36"/>
        </w:rPr>
      </w:pPr>
      <w:r w:rsidRPr="00F43ED8">
        <w:rPr>
          <w:sz w:val="36"/>
          <w:szCs w:val="36"/>
        </w:rPr>
        <w:t>Ход занятия:</w:t>
      </w:r>
    </w:p>
    <w:p w:rsidR="00810403" w:rsidRPr="00782080" w:rsidRDefault="00810403" w:rsidP="00F43ED8">
      <w:pPr>
        <w:ind w:left="-993"/>
        <w:rPr>
          <w:rStyle w:val="c1"/>
          <w:sz w:val="28"/>
          <w:szCs w:val="28"/>
        </w:rPr>
      </w:pPr>
      <w:r w:rsidRPr="00782080">
        <w:rPr>
          <w:rStyle w:val="c1"/>
          <w:sz w:val="28"/>
          <w:szCs w:val="28"/>
        </w:rPr>
        <w:t>Воспитатель: Сегодня мы с вами отправляемся в необычное путешествие на острова, которых нет на географической карте. Называются эти острова – математические.</w:t>
      </w:r>
    </w:p>
    <w:p w:rsidR="00810403" w:rsidRPr="00782080" w:rsidRDefault="00810403" w:rsidP="00F43ED8">
      <w:pPr>
        <w:ind w:left="-993"/>
        <w:rPr>
          <w:rStyle w:val="c1"/>
          <w:sz w:val="28"/>
          <w:szCs w:val="28"/>
        </w:rPr>
      </w:pPr>
      <w:r w:rsidRPr="00782080">
        <w:rPr>
          <w:rStyle w:val="c1"/>
          <w:sz w:val="28"/>
          <w:szCs w:val="28"/>
        </w:rPr>
        <w:t>А на чем мы отправимся в путешествие, вы узнаете, если правильно соедините точки на доске.</w:t>
      </w:r>
    </w:p>
    <w:p w:rsidR="00810403" w:rsidRDefault="00810403" w:rsidP="00F43ED8">
      <w:pPr>
        <w:ind w:left="-993"/>
        <w:jc w:val="center"/>
      </w:pPr>
      <w:r w:rsidRPr="00706A12">
        <w:rPr>
          <w:noProof/>
        </w:rPr>
        <w:pict>
          <v:shape id="Рисунок 4" o:spid="_x0000_i1026" type="#_x0000_t75" alt="Рисуем по клеточкам кораблики, поезда, самолеты" style="width:387.75pt;height:174pt;visibility:visible">
            <v:imagedata r:id="rId6" o:title="" croptop="10158f" cropbottom="39158f" cropleft="8410f" cropright="9284f"/>
          </v:shape>
        </w:pict>
      </w:r>
    </w:p>
    <w:p w:rsidR="00810403" w:rsidRPr="00782080" w:rsidRDefault="00810403" w:rsidP="00F43ED8">
      <w:pPr>
        <w:ind w:left="-993"/>
        <w:rPr>
          <w:sz w:val="28"/>
          <w:szCs w:val="28"/>
        </w:rPr>
      </w:pPr>
      <w:r w:rsidRPr="00782080">
        <w:rPr>
          <w:sz w:val="28"/>
          <w:szCs w:val="28"/>
        </w:rPr>
        <w:t>Правильно, мы отправляемся в путешествие на самолете.</w:t>
      </w:r>
    </w:p>
    <w:p w:rsidR="00810403" w:rsidRPr="00782080" w:rsidRDefault="00810403" w:rsidP="00F43ED8">
      <w:pPr>
        <w:ind w:left="-993"/>
        <w:rPr>
          <w:sz w:val="28"/>
          <w:szCs w:val="28"/>
        </w:rPr>
      </w:pPr>
      <w:r w:rsidRPr="00782080">
        <w:rPr>
          <w:sz w:val="28"/>
          <w:szCs w:val="28"/>
        </w:rPr>
        <w:t>Заводим моторчики (под музыку)</w:t>
      </w:r>
    </w:p>
    <w:p w:rsidR="00810403" w:rsidRPr="00782080" w:rsidRDefault="00810403" w:rsidP="00F43ED8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782080">
        <w:rPr>
          <w:sz w:val="28"/>
          <w:szCs w:val="28"/>
          <w:shd w:val="clear" w:color="auto" w:fill="FFFFFF"/>
        </w:rPr>
        <w:t xml:space="preserve">Жу, жу, жу </w:t>
      </w:r>
    </w:p>
    <w:p w:rsidR="00810403" w:rsidRPr="00782080" w:rsidRDefault="00810403" w:rsidP="00F43ED8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782080">
        <w:rPr>
          <w:sz w:val="28"/>
          <w:szCs w:val="28"/>
          <w:shd w:val="clear" w:color="auto" w:fill="FFFFFF"/>
        </w:rPr>
        <w:t xml:space="preserve">Я моторчик завожу. </w:t>
      </w:r>
    </w:p>
    <w:p w:rsidR="00810403" w:rsidRPr="00782080" w:rsidRDefault="00810403" w:rsidP="00F43ED8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782080">
        <w:rPr>
          <w:sz w:val="28"/>
          <w:szCs w:val="28"/>
          <w:shd w:val="clear" w:color="auto" w:fill="FFFFFF"/>
        </w:rPr>
        <w:t>Жжжжжжжж</w:t>
      </w:r>
    </w:p>
    <w:p w:rsidR="00810403" w:rsidRPr="00782080" w:rsidRDefault="00810403" w:rsidP="00F43ED8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782080">
        <w:rPr>
          <w:sz w:val="28"/>
          <w:szCs w:val="28"/>
          <w:shd w:val="clear" w:color="auto" w:fill="FFFFFF"/>
        </w:rPr>
        <w:t>Руки в стороны - вперед</w:t>
      </w:r>
    </w:p>
    <w:p w:rsidR="00810403" w:rsidRPr="00782080" w:rsidRDefault="00810403" w:rsidP="00F43ED8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782080">
        <w:rPr>
          <w:sz w:val="28"/>
          <w:szCs w:val="28"/>
          <w:shd w:val="clear" w:color="auto" w:fill="FFFFFF"/>
        </w:rPr>
        <w:t>Полетел наш самолет</w:t>
      </w:r>
    </w:p>
    <w:p w:rsidR="00810403" w:rsidRPr="00782080" w:rsidRDefault="00810403" w:rsidP="00F43ED8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782080">
        <w:rPr>
          <w:sz w:val="28"/>
          <w:szCs w:val="28"/>
          <w:shd w:val="clear" w:color="auto" w:fill="FFFFFF"/>
        </w:rPr>
        <w:t>У-у-у-у-у-у-у</w:t>
      </w:r>
    </w:p>
    <w:p w:rsidR="00810403" w:rsidRPr="00782080" w:rsidRDefault="00810403" w:rsidP="00F43ED8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782080">
        <w:rPr>
          <w:sz w:val="28"/>
          <w:szCs w:val="28"/>
          <w:shd w:val="clear" w:color="auto" w:fill="FFFFFF"/>
        </w:rPr>
        <w:t>Повертелись, покружились,</w:t>
      </w:r>
    </w:p>
    <w:p w:rsidR="00810403" w:rsidRPr="00782080" w:rsidRDefault="00810403" w:rsidP="00F43ED8">
      <w:pPr>
        <w:pStyle w:val="NormalWeb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782080">
        <w:rPr>
          <w:sz w:val="28"/>
          <w:szCs w:val="28"/>
          <w:shd w:val="clear" w:color="auto" w:fill="FFFFFF"/>
        </w:rPr>
        <w:t>И на место приземлились.</w:t>
      </w:r>
    </w:p>
    <w:p w:rsidR="00810403" w:rsidRDefault="00810403" w:rsidP="00F43ED8">
      <w:pPr>
        <w:pStyle w:val="c2"/>
        <w:ind w:left="-993"/>
        <w:rPr>
          <w:rStyle w:val="c1"/>
          <w:sz w:val="28"/>
          <w:szCs w:val="28"/>
        </w:rPr>
      </w:pPr>
      <w:r w:rsidRPr="00782080">
        <w:rPr>
          <w:rStyle w:val="c1"/>
          <w:sz w:val="28"/>
          <w:szCs w:val="28"/>
        </w:rPr>
        <w:t xml:space="preserve">Мы с вами на первом острове </w:t>
      </w:r>
      <w:r w:rsidRPr="00782080">
        <w:rPr>
          <w:rStyle w:val="c1"/>
          <w:b/>
          <w:sz w:val="28"/>
          <w:szCs w:val="28"/>
        </w:rPr>
        <w:t>«Заколдованных чисел».</w:t>
      </w:r>
      <w:r w:rsidRPr="00782080">
        <w:rPr>
          <w:rStyle w:val="c1"/>
          <w:sz w:val="28"/>
          <w:szCs w:val="28"/>
        </w:rPr>
        <w:t xml:space="preserve"> Давайте попробуем их </w:t>
      </w:r>
      <w:r>
        <w:rPr>
          <w:rStyle w:val="c1"/>
          <w:sz w:val="28"/>
          <w:szCs w:val="28"/>
        </w:rPr>
        <w:t xml:space="preserve">    </w:t>
      </w:r>
      <w:r w:rsidRPr="00782080">
        <w:rPr>
          <w:rStyle w:val="c1"/>
          <w:sz w:val="28"/>
          <w:szCs w:val="28"/>
        </w:rPr>
        <w:t xml:space="preserve">расколдовать. </w:t>
      </w:r>
    </w:p>
    <w:p w:rsidR="00810403" w:rsidRPr="006F0B26" w:rsidRDefault="00810403" w:rsidP="00F43ED8">
      <w:pPr>
        <w:pStyle w:val="c2"/>
        <w:ind w:left="-993"/>
        <w:rPr>
          <w:sz w:val="28"/>
          <w:szCs w:val="28"/>
        </w:rPr>
      </w:pPr>
      <w:r w:rsidRPr="006F0B26">
        <w:rPr>
          <w:rStyle w:val="c1"/>
          <w:sz w:val="28"/>
          <w:szCs w:val="28"/>
        </w:rPr>
        <w:t xml:space="preserve">Смотрите, </w:t>
      </w:r>
      <w:r>
        <w:rPr>
          <w:sz w:val="28"/>
          <w:szCs w:val="28"/>
        </w:rPr>
        <w:t>числа</w:t>
      </w:r>
      <w:r w:rsidRPr="006F0B26">
        <w:rPr>
          <w:sz w:val="28"/>
          <w:szCs w:val="28"/>
        </w:rPr>
        <w:t xml:space="preserve"> так долго готовились к встрече с вами, что совсем перепутали свои места в числовом ряду. Помогите им  найти своё место.</w:t>
      </w:r>
    </w:p>
    <w:p w:rsidR="00810403" w:rsidRPr="006F0B26" w:rsidRDefault="00810403" w:rsidP="00F43ED8">
      <w:pPr>
        <w:pStyle w:val="c2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Д/и «Построй</w:t>
      </w:r>
      <w:r w:rsidRPr="006F0B26">
        <w:rPr>
          <w:sz w:val="28"/>
          <w:szCs w:val="28"/>
        </w:rPr>
        <w:t xml:space="preserve"> правильно числовой ряд</w:t>
      </w:r>
      <w:r>
        <w:rPr>
          <w:sz w:val="28"/>
          <w:szCs w:val="28"/>
        </w:rPr>
        <w:t>»</w:t>
      </w:r>
      <w:r w:rsidRPr="006F0B26">
        <w:rPr>
          <w:sz w:val="28"/>
          <w:szCs w:val="28"/>
        </w:rPr>
        <w:t xml:space="preserve"> (один у доски, остальные на местах).</w:t>
      </w:r>
    </w:p>
    <w:p w:rsidR="00810403" w:rsidRPr="006F0B26" w:rsidRDefault="00810403" w:rsidP="00F43ED8">
      <w:pPr>
        <w:pStyle w:val="c2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Д/и  «</w:t>
      </w:r>
      <w:r w:rsidRPr="006F0B26">
        <w:rPr>
          <w:sz w:val="28"/>
          <w:szCs w:val="28"/>
        </w:rPr>
        <w:t>Покажи цифру</w:t>
      </w:r>
      <w:r>
        <w:rPr>
          <w:sz w:val="28"/>
          <w:szCs w:val="28"/>
        </w:rPr>
        <w:t>»</w:t>
      </w:r>
    </w:p>
    <w:p w:rsidR="00810403" w:rsidRDefault="00810403" w:rsidP="00F43ED8">
      <w:pPr>
        <w:pStyle w:val="c2"/>
        <w:numPr>
          <w:ilvl w:val="0"/>
          <w:numId w:val="1"/>
        </w:numPr>
        <w:rPr>
          <w:sz w:val="28"/>
          <w:szCs w:val="28"/>
        </w:rPr>
      </w:pPr>
      <w:r w:rsidRPr="006F0B26">
        <w:rPr>
          <w:sz w:val="28"/>
          <w:szCs w:val="28"/>
        </w:rPr>
        <w:t xml:space="preserve">Д/и </w:t>
      </w:r>
      <w:r w:rsidRPr="00782080">
        <w:rPr>
          <w:sz w:val="28"/>
          <w:szCs w:val="28"/>
        </w:rPr>
        <w:t>«Ч</w:t>
      </w:r>
      <w:r>
        <w:rPr>
          <w:sz w:val="28"/>
          <w:szCs w:val="28"/>
        </w:rPr>
        <w:t>исла-соседи»</w:t>
      </w:r>
      <w:r w:rsidRPr="00782080">
        <w:rPr>
          <w:sz w:val="28"/>
          <w:szCs w:val="28"/>
        </w:rPr>
        <w:t xml:space="preserve"> </w:t>
      </w:r>
    </w:p>
    <w:p w:rsidR="00810403" w:rsidRPr="006F0B26" w:rsidRDefault="00810403" w:rsidP="00F43ED8">
      <w:pPr>
        <w:pStyle w:val="c2"/>
        <w:numPr>
          <w:ilvl w:val="0"/>
          <w:numId w:val="1"/>
        </w:numPr>
        <w:spacing w:before="0" w:beforeAutospacing="0" w:after="0" w:afterAutospacing="0"/>
        <w:ind w:left="-635"/>
        <w:rPr>
          <w:sz w:val="28"/>
          <w:szCs w:val="28"/>
        </w:rPr>
      </w:pPr>
      <w:r w:rsidRPr="006F0B26">
        <w:rPr>
          <w:sz w:val="28"/>
          <w:szCs w:val="28"/>
        </w:rPr>
        <w:t xml:space="preserve">Д/и </w:t>
      </w:r>
      <w:r>
        <w:rPr>
          <w:sz w:val="28"/>
          <w:szCs w:val="28"/>
        </w:rPr>
        <w:t>«</w:t>
      </w:r>
      <w:r w:rsidRPr="006F0B26">
        <w:rPr>
          <w:sz w:val="28"/>
          <w:szCs w:val="28"/>
        </w:rPr>
        <w:t>Какое число на один больше …, на один меньше …</w:t>
      </w:r>
      <w:r>
        <w:rPr>
          <w:sz w:val="28"/>
          <w:szCs w:val="28"/>
        </w:rPr>
        <w:t>»</w:t>
      </w:r>
    </w:p>
    <w:p w:rsidR="00810403" w:rsidRDefault="00810403" w:rsidP="00F43ED8">
      <w:pPr>
        <w:pStyle w:val="c2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Д/и </w:t>
      </w:r>
      <w:r w:rsidRPr="00782080">
        <w:rPr>
          <w:sz w:val="28"/>
          <w:szCs w:val="28"/>
        </w:rPr>
        <w:t xml:space="preserve">«Найди место в </w:t>
      </w:r>
      <w:r>
        <w:rPr>
          <w:sz w:val="28"/>
          <w:szCs w:val="28"/>
        </w:rPr>
        <w:t>числовом ряду»</w:t>
      </w:r>
      <w:r w:rsidRPr="00782080">
        <w:rPr>
          <w:sz w:val="28"/>
          <w:szCs w:val="28"/>
        </w:rPr>
        <w:t xml:space="preserve"> </w:t>
      </w:r>
    </w:p>
    <w:p w:rsidR="00810403" w:rsidRPr="006F0B26" w:rsidRDefault="00810403" w:rsidP="00F43ED8">
      <w:pPr>
        <w:pStyle w:val="c2"/>
        <w:ind w:left="-993"/>
        <w:rPr>
          <w:sz w:val="28"/>
          <w:szCs w:val="28"/>
        </w:rPr>
      </w:pPr>
      <w:r w:rsidRPr="006F0B26">
        <w:rPr>
          <w:sz w:val="28"/>
          <w:szCs w:val="28"/>
        </w:rPr>
        <w:t xml:space="preserve">Мы покидаем этот остров. Давайте проведем </w:t>
      </w:r>
      <w:r w:rsidRPr="006F0B26">
        <w:rPr>
          <w:b/>
          <w:sz w:val="28"/>
          <w:szCs w:val="28"/>
        </w:rPr>
        <w:t>речевую зарядку</w:t>
      </w:r>
      <w:r w:rsidRPr="006F0B26">
        <w:rPr>
          <w:sz w:val="28"/>
          <w:szCs w:val="28"/>
        </w:rPr>
        <w:t>.</w:t>
      </w:r>
    </w:p>
    <w:p w:rsidR="00810403" w:rsidRPr="006F0B26" w:rsidRDefault="00810403" w:rsidP="00F43ED8">
      <w:pPr>
        <w:pStyle w:val="c2"/>
        <w:spacing w:before="0" w:beforeAutospacing="0" w:after="0" w:afterAutospacing="0"/>
        <w:ind w:left="-635"/>
        <w:rPr>
          <w:sz w:val="28"/>
          <w:szCs w:val="28"/>
        </w:rPr>
      </w:pPr>
      <w:r w:rsidRPr="006F0B26">
        <w:rPr>
          <w:sz w:val="28"/>
          <w:szCs w:val="28"/>
        </w:rPr>
        <w:t>Я-та, я-та, я-та – Мы ребята – дошколята.</w:t>
      </w:r>
    </w:p>
    <w:p w:rsidR="00810403" w:rsidRPr="006F0B26" w:rsidRDefault="00810403" w:rsidP="00F43ED8">
      <w:pPr>
        <w:pStyle w:val="c2"/>
        <w:spacing w:before="0" w:beforeAutospacing="0" w:after="0" w:afterAutospacing="0"/>
        <w:ind w:left="-635"/>
        <w:rPr>
          <w:sz w:val="28"/>
          <w:szCs w:val="28"/>
        </w:rPr>
      </w:pPr>
      <w:r w:rsidRPr="006F0B26">
        <w:rPr>
          <w:sz w:val="28"/>
          <w:szCs w:val="28"/>
        </w:rPr>
        <w:t>Ла-ла-ла – ждут нас добрые дела!</w:t>
      </w:r>
    </w:p>
    <w:p w:rsidR="00810403" w:rsidRPr="006F0B26" w:rsidRDefault="00810403" w:rsidP="00F43ED8">
      <w:pPr>
        <w:pStyle w:val="c2"/>
        <w:spacing w:before="0" w:beforeAutospacing="0" w:after="0" w:afterAutospacing="0"/>
        <w:ind w:left="-635"/>
        <w:rPr>
          <w:sz w:val="28"/>
          <w:szCs w:val="28"/>
        </w:rPr>
      </w:pPr>
      <w:r w:rsidRPr="006F0B26">
        <w:rPr>
          <w:sz w:val="28"/>
          <w:szCs w:val="28"/>
        </w:rPr>
        <w:t>А-ми</w:t>
      </w:r>
      <w:r>
        <w:rPr>
          <w:sz w:val="28"/>
          <w:szCs w:val="28"/>
        </w:rPr>
        <w:t>,</w:t>
      </w:r>
      <w:r w:rsidRPr="006F0B26">
        <w:rPr>
          <w:sz w:val="28"/>
          <w:szCs w:val="28"/>
        </w:rPr>
        <w:t xml:space="preserve"> а-ми</w:t>
      </w:r>
      <w:r>
        <w:rPr>
          <w:sz w:val="28"/>
          <w:szCs w:val="28"/>
        </w:rPr>
        <w:t>,</w:t>
      </w:r>
      <w:r w:rsidRPr="006F0B26">
        <w:rPr>
          <w:sz w:val="28"/>
          <w:szCs w:val="28"/>
        </w:rPr>
        <w:t xml:space="preserve"> а-ми – новый остров перед нами!</w:t>
      </w:r>
    </w:p>
    <w:p w:rsidR="00810403" w:rsidRPr="006F0B26" w:rsidRDefault="00810403" w:rsidP="00F43ED8">
      <w:pPr>
        <w:pStyle w:val="c2"/>
        <w:spacing w:before="0" w:beforeAutospacing="0" w:after="0" w:afterAutospacing="0"/>
        <w:ind w:left="-635"/>
        <w:rPr>
          <w:sz w:val="28"/>
          <w:szCs w:val="28"/>
        </w:rPr>
      </w:pPr>
      <w:r w:rsidRPr="006F0B26">
        <w:rPr>
          <w:sz w:val="28"/>
          <w:szCs w:val="28"/>
        </w:rPr>
        <w:t xml:space="preserve">Посмотрите в иллюминаторы. Перед вами остров </w:t>
      </w:r>
      <w:r w:rsidRPr="006F0B26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Сосчитай-ка</w:t>
      </w:r>
      <w:r w:rsidRPr="006F0B26">
        <w:rPr>
          <w:b/>
          <w:sz w:val="28"/>
          <w:szCs w:val="28"/>
        </w:rPr>
        <w:t>».</w:t>
      </w:r>
    </w:p>
    <w:p w:rsidR="00810403" w:rsidRPr="006F0B26" w:rsidRDefault="00810403" w:rsidP="00F43ED8">
      <w:pPr>
        <w:pStyle w:val="c2"/>
        <w:spacing w:before="0" w:beforeAutospacing="0" w:after="0" w:afterAutospacing="0"/>
        <w:ind w:left="-635"/>
        <w:rPr>
          <w:sz w:val="28"/>
          <w:szCs w:val="28"/>
        </w:rPr>
      </w:pPr>
      <w:r w:rsidRPr="006F0B26">
        <w:rPr>
          <w:sz w:val="28"/>
          <w:szCs w:val="28"/>
        </w:rPr>
        <w:t>Чтобы справиться с заданиями острова, нужно провести разминку.</w:t>
      </w:r>
    </w:p>
    <w:p w:rsidR="00810403" w:rsidRPr="006F0B26" w:rsidRDefault="00810403" w:rsidP="00F43ED8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F0B26">
        <w:rPr>
          <w:rFonts w:ascii="Times New Roman" w:hAnsi="Times New Roman"/>
          <w:sz w:val="28"/>
          <w:szCs w:val="28"/>
          <w:lang w:eastAsia="ru-RU"/>
        </w:rPr>
        <w:t>Д\и «Противоположности»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810403" w:rsidRPr="006F0B26" w:rsidRDefault="00810403" w:rsidP="00F43ED8">
      <w:pPr>
        <w:pStyle w:val="ListParagraph"/>
        <w:spacing w:before="100" w:beforeAutospacing="1" w:after="100" w:afterAutospacing="1" w:line="240" w:lineRule="auto"/>
        <w:ind w:left="-207"/>
        <w:rPr>
          <w:rFonts w:ascii="Times New Roman" w:hAnsi="Times New Roman"/>
          <w:sz w:val="28"/>
          <w:szCs w:val="28"/>
          <w:lang w:eastAsia="ru-RU"/>
        </w:rPr>
      </w:pPr>
      <w:r w:rsidRPr="006F0B26">
        <w:rPr>
          <w:rFonts w:ascii="Times New Roman" w:hAnsi="Times New Roman"/>
          <w:sz w:val="28"/>
          <w:szCs w:val="28"/>
          <w:lang w:eastAsia="ru-RU"/>
        </w:rPr>
        <w:t>Воспитатель называет одно из математических понятий, а реб</w:t>
      </w:r>
      <w:r>
        <w:rPr>
          <w:rFonts w:ascii="Times New Roman" w:hAnsi="Times New Roman"/>
          <w:sz w:val="28"/>
          <w:szCs w:val="28"/>
          <w:lang w:eastAsia="ru-RU"/>
        </w:rPr>
        <w:t xml:space="preserve">енок  называет противоположное </w:t>
      </w:r>
      <w:r w:rsidRPr="006F0B26">
        <w:rPr>
          <w:rFonts w:ascii="Times New Roman" w:hAnsi="Times New Roman"/>
          <w:sz w:val="28"/>
          <w:szCs w:val="28"/>
          <w:lang w:eastAsia="ru-RU"/>
        </w:rPr>
        <w:t xml:space="preserve"> названному понятию.</w:t>
      </w:r>
    </w:p>
    <w:p w:rsidR="00810403" w:rsidRPr="006F0B26" w:rsidRDefault="00810403" w:rsidP="00F43ED8">
      <w:pPr>
        <w:spacing w:before="100" w:beforeAutospacing="1" w:after="100" w:afterAutospacing="1"/>
        <w:ind w:left="-567"/>
        <w:rPr>
          <w:sz w:val="28"/>
          <w:szCs w:val="28"/>
        </w:rPr>
      </w:pPr>
      <w:r w:rsidRPr="006F0B26">
        <w:rPr>
          <w:sz w:val="28"/>
          <w:szCs w:val="28"/>
        </w:rPr>
        <w:t>Длинный – короткий;</w:t>
      </w:r>
      <w:r w:rsidRPr="006F0B26">
        <w:rPr>
          <w:sz w:val="28"/>
          <w:szCs w:val="28"/>
        </w:rPr>
        <w:br/>
        <w:t>Большой – маленький;</w:t>
      </w:r>
      <w:r w:rsidRPr="006F0B26">
        <w:rPr>
          <w:sz w:val="28"/>
          <w:szCs w:val="28"/>
        </w:rPr>
        <w:br/>
        <w:t>Высокий – низкий;</w:t>
      </w:r>
      <w:r w:rsidRPr="006F0B26">
        <w:rPr>
          <w:sz w:val="28"/>
          <w:szCs w:val="28"/>
        </w:rPr>
        <w:br/>
        <w:t>Широкий – узкий;</w:t>
      </w:r>
      <w:r w:rsidRPr="006F0B26">
        <w:rPr>
          <w:sz w:val="28"/>
          <w:szCs w:val="28"/>
        </w:rPr>
        <w:br/>
        <w:t>Толстый – худой;</w:t>
      </w:r>
      <w:r w:rsidRPr="006F0B26">
        <w:rPr>
          <w:sz w:val="28"/>
          <w:szCs w:val="28"/>
        </w:rPr>
        <w:br/>
        <w:t>Далеко – близко;</w:t>
      </w:r>
      <w:r w:rsidRPr="006F0B26">
        <w:rPr>
          <w:sz w:val="28"/>
          <w:szCs w:val="28"/>
        </w:rPr>
        <w:br/>
        <w:t>Вверху – внизу;</w:t>
      </w:r>
      <w:r w:rsidRPr="006F0B26">
        <w:rPr>
          <w:sz w:val="28"/>
          <w:szCs w:val="28"/>
        </w:rPr>
        <w:br/>
        <w:t>Слева – справа;</w:t>
      </w:r>
      <w:r w:rsidRPr="006F0B26">
        <w:rPr>
          <w:sz w:val="28"/>
          <w:szCs w:val="28"/>
        </w:rPr>
        <w:br/>
        <w:t>Вперед – назад;</w:t>
      </w:r>
      <w:r w:rsidRPr="006F0B26">
        <w:rPr>
          <w:sz w:val="28"/>
          <w:szCs w:val="28"/>
        </w:rPr>
        <w:br/>
        <w:t>Один – много;</w:t>
      </w:r>
      <w:r w:rsidRPr="006F0B26">
        <w:rPr>
          <w:sz w:val="28"/>
          <w:szCs w:val="28"/>
        </w:rPr>
        <w:br/>
        <w:t>Снаружи – внутри;</w:t>
      </w:r>
      <w:r w:rsidRPr="006F0B26">
        <w:rPr>
          <w:sz w:val="28"/>
          <w:szCs w:val="28"/>
        </w:rPr>
        <w:br/>
        <w:t>Легкий – тяжелый.</w:t>
      </w:r>
    </w:p>
    <w:p w:rsidR="00810403" w:rsidRPr="006F0B26" w:rsidRDefault="00810403" w:rsidP="00F43ED8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F0B26">
        <w:rPr>
          <w:rFonts w:ascii="Times New Roman" w:hAnsi="Times New Roman"/>
          <w:sz w:val="28"/>
          <w:szCs w:val="28"/>
          <w:lang w:eastAsia="ru-RU"/>
        </w:rPr>
        <w:t>Д/и «Сосчитай сколько» (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F0B26">
        <w:rPr>
          <w:rFonts w:ascii="Times New Roman" w:hAnsi="Times New Roman"/>
          <w:sz w:val="28"/>
          <w:szCs w:val="28"/>
          <w:lang w:eastAsia="ru-RU"/>
        </w:rPr>
        <w:t xml:space="preserve">соотношении </w:t>
      </w:r>
      <w:r>
        <w:rPr>
          <w:rFonts w:ascii="Times New Roman" w:hAnsi="Times New Roman"/>
          <w:sz w:val="28"/>
          <w:szCs w:val="28"/>
          <w:lang w:eastAsia="ru-RU"/>
        </w:rPr>
        <w:t xml:space="preserve">числа и </w:t>
      </w:r>
      <w:r w:rsidRPr="006F0B26">
        <w:rPr>
          <w:rFonts w:ascii="Times New Roman" w:hAnsi="Times New Roman"/>
          <w:sz w:val="28"/>
          <w:szCs w:val="28"/>
          <w:lang w:eastAsia="ru-RU"/>
        </w:rPr>
        <w:t>количества</w:t>
      </w:r>
      <w:r>
        <w:rPr>
          <w:rFonts w:ascii="Times New Roman" w:hAnsi="Times New Roman"/>
          <w:sz w:val="28"/>
          <w:szCs w:val="28"/>
          <w:lang w:eastAsia="ru-RU"/>
        </w:rPr>
        <w:t>).</w:t>
      </w:r>
    </w:p>
    <w:p w:rsidR="00810403" w:rsidRDefault="00810403" w:rsidP="00F43ED8">
      <w:pPr>
        <w:ind w:left="-567"/>
        <w:rPr>
          <w:sz w:val="28"/>
          <w:szCs w:val="28"/>
        </w:rPr>
      </w:pPr>
      <w:r w:rsidRPr="006F0B26">
        <w:rPr>
          <w:sz w:val="28"/>
          <w:szCs w:val="28"/>
        </w:rPr>
        <w:t xml:space="preserve">3. </w:t>
      </w:r>
      <w:r>
        <w:rPr>
          <w:sz w:val="28"/>
          <w:szCs w:val="28"/>
        </w:rPr>
        <w:t>Д/и «Помоги  Мишке перебраться через речку</w:t>
      </w:r>
      <w:r w:rsidRPr="006F0B26">
        <w:rPr>
          <w:sz w:val="28"/>
          <w:szCs w:val="28"/>
        </w:rPr>
        <w:t xml:space="preserve">». </w:t>
      </w:r>
    </w:p>
    <w:p w:rsidR="00810403" w:rsidRPr="006F0B26" w:rsidRDefault="00810403" w:rsidP="00F43ED8">
      <w:pPr>
        <w:pStyle w:val="c2"/>
        <w:ind w:left="-567"/>
        <w:rPr>
          <w:sz w:val="28"/>
          <w:szCs w:val="28"/>
        </w:rPr>
      </w:pPr>
      <w:r w:rsidRPr="006F0B26">
        <w:rPr>
          <w:rStyle w:val="c1"/>
          <w:sz w:val="28"/>
          <w:szCs w:val="28"/>
        </w:rPr>
        <w:t>До следующего острова можно добраться только вплавь, но сначала давайте сделаем дыхательную гимнастику.</w:t>
      </w:r>
    </w:p>
    <w:p w:rsidR="00810403" w:rsidRPr="006F0B26" w:rsidRDefault="00810403" w:rsidP="00F43ED8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6F0B26">
        <w:rPr>
          <w:rStyle w:val="c1"/>
          <w:sz w:val="28"/>
          <w:szCs w:val="28"/>
        </w:rPr>
        <w:t>Вдох через нос, на выдохе:</w:t>
      </w:r>
    </w:p>
    <w:p w:rsidR="00810403" w:rsidRPr="00542E77" w:rsidRDefault="00810403" w:rsidP="00F43ED8">
      <w:pPr>
        <w:pStyle w:val="c2"/>
        <w:spacing w:before="0" w:beforeAutospacing="0" w:after="0" w:afterAutospacing="0"/>
        <w:ind w:left="-567"/>
        <w:rPr>
          <w:i/>
          <w:sz w:val="28"/>
          <w:szCs w:val="28"/>
        </w:rPr>
      </w:pPr>
      <w:r w:rsidRPr="00542E77">
        <w:rPr>
          <w:rStyle w:val="c1"/>
          <w:i/>
          <w:sz w:val="28"/>
          <w:szCs w:val="28"/>
        </w:rPr>
        <w:t>Солнце светит высоко.</w:t>
      </w:r>
    </w:p>
    <w:p w:rsidR="00810403" w:rsidRPr="006F0B26" w:rsidRDefault="00810403" w:rsidP="00F43ED8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6F0B26">
        <w:rPr>
          <w:rStyle w:val="c1"/>
          <w:sz w:val="28"/>
          <w:szCs w:val="28"/>
        </w:rPr>
        <w:t>Вдох через нос, на выдохе:</w:t>
      </w:r>
    </w:p>
    <w:p w:rsidR="00810403" w:rsidRPr="00542E77" w:rsidRDefault="00810403" w:rsidP="00F43ED8">
      <w:pPr>
        <w:pStyle w:val="c2"/>
        <w:spacing w:before="0" w:beforeAutospacing="0" w:after="0" w:afterAutospacing="0"/>
        <w:ind w:left="-567"/>
        <w:rPr>
          <w:i/>
          <w:sz w:val="28"/>
          <w:szCs w:val="28"/>
        </w:rPr>
      </w:pPr>
      <w:r w:rsidRPr="00542E77">
        <w:rPr>
          <w:rStyle w:val="c1"/>
          <w:i/>
          <w:sz w:val="28"/>
          <w:szCs w:val="28"/>
        </w:rPr>
        <w:t>Уплываем далеко.</w:t>
      </w:r>
    </w:p>
    <w:p w:rsidR="00810403" w:rsidRPr="006F0B26" w:rsidRDefault="00810403" w:rsidP="00F43ED8">
      <w:pPr>
        <w:pStyle w:val="c2"/>
        <w:ind w:left="-567"/>
        <w:rPr>
          <w:sz w:val="28"/>
          <w:szCs w:val="28"/>
        </w:rPr>
      </w:pPr>
      <w:r w:rsidRPr="006F0B26">
        <w:rPr>
          <w:rStyle w:val="c1"/>
          <w:sz w:val="28"/>
          <w:szCs w:val="28"/>
        </w:rPr>
        <w:t>А теперь покажите, как вы будете плыть до следующего острова!</w:t>
      </w:r>
    </w:p>
    <w:p w:rsidR="00810403" w:rsidRPr="006F0B26" w:rsidRDefault="00810403" w:rsidP="00F43ED8">
      <w:pPr>
        <w:pStyle w:val="c2"/>
        <w:ind w:left="-567"/>
        <w:jc w:val="center"/>
        <w:rPr>
          <w:sz w:val="28"/>
          <w:szCs w:val="28"/>
        </w:rPr>
      </w:pPr>
      <w:r w:rsidRPr="006F0B26">
        <w:rPr>
          <w:rStyle w:val="c15"/>
          <w:sz w:val="28"/>
          <w:szCs w:val="28"/>
        </w:rPr>
        <w:t>(Проводится динамическая пауза).</w:t>
      </w:r>
    </w:p>
    <w:p w:rsidR="00810403" w:rsidRPr="00A95402" w:rsidRDefault="00810403" w:rsidP="00F43ED8">
      <w:pPr>
        <w:pStyle w:val="c2"/>
        <w:spacing w:before="0" w:beforeAutospacing="0" w:after="0" w:afterAutospacing="0"/>
        <w:ind w:left="-567"/>
        <w:rPr>
          <w:sz w:val="28"/>
          <w:szCs w:val="28"/>
        </w:rPr>
      </w:pPr>
      <w:r w:rsidRPr="00A95402">
        <w:rPr>
          <w:rStyle w:val="c1"/>
          <w:sz w:val="28"/>
          <w:szCs w:val="28"/>
        </w:rPr>
        <w:t xml:space="preserve">Снова смотрим в иллюминаторы. Перед вами остров </w:t>
      </w:r>
      <w:r w:rsidRPr="00A95402">
        <w:rPr>
          <w:rStyle w:val="c1"/>
          <w:b/>
          <w:sz w:val="28"/>
          <w:szCs w:val="28"/>
        </w:rPr>
        <w:t>«Математических загадок».</w:t>
      </w:r>
      <w:r w:rsidRPr="00A95402">
        <w:rPr>
          <w:sz w:val="28"/>
          <w:szCs w:val="28"/>
        </w:rPr>
        <w:t xml:space="preserve"> </w:t>
      </w:r>
    </w:p>
    <w:p w:rsidR="00810403" w:rsidRPr="00A95402" w:rsidRDefault="00810403" w:rsidP="00F43ED8">
      <w:pPr>
        <w:pStyle w:val="c2"/>
        <w:spacing w:before="0" w:beforeAutospacing="0" w:after="0" w:afterAutospacing="0"/>
        <w:ind w:left="-567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Жители острова «Математических загадок</w:t>
      </w:r>
      <w:r w:rsidRPr="00A95402">
        <w:rPr>
          <w:rStyle w:val="c1"/>
          <w:sz w:val="28"/>
          <w:szCs w:val="28"/>
        </w:rPr>
        <w:t>» предлагают нам найти ответы на загадки:</w:t>
      </w:r>
    </w:p>
    <w:p w:rsidR="00810403" w:rsidRDefault="00810403" w:rsidP="00F43ED8">
      <w:pPr>
        <w:pStyle w:val="c2"/>
        <w:spacing w:before="0" w:beforeAutospacing="0" w:after="0" w:afterAutospacing="0"/>
        <w:ind w:left="-567"/>
        <w:rPr>
          <w:rStyle w:val="c1"/>
          <w:sz w:val="28"/>
          <w:szCs w:val="28"/>
        </w:rPr>
      </w:pPr>
    </w:p>
    <w:p w:rsidR="00810403" w:rsidRPr="00A95402" w:rsidRDefault="00810403" w:rsidP="00F43ED8">
      <w:pPr>
        <w:pStyle w:val="c2"/>
        <w:spacing w:before="0" w:beforeAutospacing="0" w:after="0" w:afterAutospacing="0"/>
        <w:rPr>
          <w:sz w:val="28"/>
          <w:szCs w:val="28"/>
        </w:rPr>
      </w:pPr>
      <w:r w:rsidRPr="00A95402">
        <w:rPr>
          <w:rStyle w:val="c1"/>
          <w:sz w:val="28"/>
          <w:szCs w:val="28"/>
        </w:rPr>
        <w:t xml:space="preserve"> У треугольника 4 угла?</w:t>
      </w:r>
    </w:p>
    <w:p w:rsidR="00810403" w:rsidRDefault="00810403" w:rsidP="00F43ED8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</w:p>
    <w:p w:rsidR="00810403" w:rsidRPr="00A95402" w:rsidRDefault="00810403" w:rsidP="00F43ED8">
      <w:pPr>
        <w:pStyle w:val="c2"/>
        <w:spacing w:before="0" w:beforeAutospacing="0" w:after="0" w:afterAutospacing="0"/>
        <w:rPr>
          <w:sz w:val="28"/>
          <w:szCs w:val="28"/>
        </w:rPr>
      </w:pPr>
      <w:r w:rsidRPr="00A95402">
        <w:rPr>
          <w:rStyle w:val="c1"/>
          <w:sz w:val="28"/>
          <w:szCs w:val="28"/>
        </w:rPr>
        <w:t>Мише семь лет, а Вове – пять. Кто из них моложе? Миша или Вова?</w:t>
      </w:r>
    </w:p>
    <w:p w:rsidR="00810403" w:rsidRDefault="00810403" w:rsidP="00F43ED8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</w:p>
    <w:p w:rsidR="00810403" w:rsidRPr="00A95402" w:rsidRDefault="00810403" w:rsidP="00F43ED8">
      <w:pPr>
        <w:pStyle w:val="c2"/>
        <w:spacing w:before="0" w:beforeAutospacing="0" w:after="0" w:afterAutospacing="0"/>
        <w:rPr>
          <w:sz w:val="28"/>
          <w:szCs w:val="28"/>
        </w:rPr>
      </w:pPr>
      <w:r w:rsidRPr="00A95402">
        <w:rPr>
          <w:rStyle w:val="c1"/>
          <w:sz w:val="28"/>
          <w:szCs w:val="28"/>
        </w:rPr>
        <w:t>Что шире ручей или река?</w:t>
      </w:r>
    </w:p>
    <w:p w:rsidR="00810403" w:rsidRDefault="00810403" w:rsidP="00F43ED8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</w:p>
    <w:p w:rsidR="00810403" w:rsidRPr="00A95402" w:rsidRDefault="00810403" w:rsidP="00F43ED8">
      <w:pPr>
        <w:pStyle w:val="c2"/>
        <w:spacing w:before="0" w:beforeAutospacing="0" w:after="0" w:afterAutospacing="0"/>
        <w:rPr>
          <w:sz w:val="28"/>
          <w:szCs w:val="28"/>
        </w:rPr>
      </w:pPr>
      <w:r w:rsidRPr="00A95402">
        <w:rPr>
          <w:rStyle w:val="c1"/>
          <w:sz w:val="28"/>
          <w:szCs w:val="28"/>
        </w:rPr>
        <w:t>А что выше дерево или пень?</w:t>
      </w:r>
    </w:p>
    <w:p w:rsidR="00810403" w:rsidRDefault="00810403" w:rsidP="00F43ED8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</w:p>
    <w:p w:rsidR="00810403" w:rsidRPr="00A95402" w:rsidRDefault="00810403" w:rsidP="00F43ED8">
      <w:pPr>
        <w:pStyle w:val="c2"/>
        <w:spacing w:before="0" w:beforeAutospacing="0" w:after="0" w:afterAutospacing="0"/>
        <w:rPr>
          <w:sz w:val="28"/>
          <w:szCs w:val="28"/>
        </w:rPr>
      </w:pPr>
      <w:r w:rsidRPr="00A95402">
        <w:rPr>
          <w:rStyle w:val="c1"/>
          <w:sz w:val="28"/>
          <w:szCs w:val="28"/>
        </w:rPr>
        <w:t>Братьев этих ровно семь</w:t>
      </w:r>
    </w:p>
    <w:p w:rsidR="00810403" w:rsidRPr="00A95402" w:rsidRDefault="00810403" w:rsidP="00F43ED8">
      <w:pPr>
        <w:pStyle w:val="c2"/>
        <w:spacing w:before="0" w:beforeAutospacing="0" w:after="0" w:afterAutospacing="0"/>
        <w:rPr>
          <w:sz w:val="28"/>
          <w:szCs w:val="28"/>
        </w:rPr>
      </w:pPr>
      <w:r w:rsidRPr="00A95402">
        <w:rPr>
          <w:rStyle w:val="c1"/>
          <w:sz w:val="28"/>
          <w:szCs w:val="28"/>
        </w:rPr>
        <w:t>И они известны всем.</w:t>
      </w:r>
    </w:p>
    <w:p w:rsidR="00810403" w:rsidRPr="00A95402" w:rsidRDefault="00810403" w:rsidP="00F43ED8">
      <w:pPr>
        <w:pStyle w:val="c2"/>
        <w:spacing w:before="0" w:beforeAutospacing="0" w:after="0" w:afterAutospacing="0"/>
        <w:rPr>
          <w:sz w:val="28"/>
          <w:szCs w:val="28"/>
        </w:rPr>
      </w:pPr>
      <w:r w:rsidRPr="00A95402">
        <w:rPr>
          <w:rStyle w:val="c1"/>
          <w:sz w:val="28"/>
          <w:szCs w:val="28"/>
        </w:rPr>
        <w:t>Каждую неделю кругом</w:t>
      </w:r>
    </w:p>
    <w:p w:rsidR="00810403" w:rsidRPr="00A95402" w:rsidRDefault="00810403" w:rsidP="00F43ED8">
      <w:pPr>
        <w:pStyle w:val="c2"/>
        <w:spacing w:before="0" w:beforeAutospacing="0" w:after="0" w:afterAutospacing="0"/>
        <w:rPr>
          <w:sz w:val="28"/>
          <w:szCs w:val="28"/>
        </w:rPr>
      </w:pPr>
      <w:r w:rsidRPr="00A95402">
        <w:rPr>
          <w:rStyle w:val="c1"/>
          <w:sz w:val="28"/>
          <w:szCs w:val="28"/>
        </w:rPr>
        <w:t>Ходят братцы друг за другом.</w:t>
      </w:r>
    </w:p>
    <w:p w:rsidR="00810403" w:rsidRPr="00A95402" w:rsidRDefault="00810403" w:rsidP="00F43ED8">
      <w:pPr>
        <w:pStyle w:val="c2"/>
        <w:spacing w:before="0" w:beforeAutospacing="0" w:after="0" w:afterAutospacing="0"/>
        <w:rPr>
          <w:sz w:val="28"/>
          <w:szCs w:val="28"/>
        </w:rPr>
      </w:pPr>
      <w:r w:rsidRPr="00A95402">
        <w:rPr>
          <w:rStyle w:val="c1"/>
          <w:sz w:val="28"/>
          <w:szCs w:val="28"/>
        </w:rPr>
        <w:t xml:space="preserve"> (Дни недели)</w:t>
      </w:r>
    </w:p>
    <w:p w:rsidR="00810403" w:rsidRDefault="00810403" w:rsidP="00F43ED8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</w:p>
    <w:p w:rsidR="00810403" w:rsidRPr="00A95402" w:rsidRDefault="00810403" w:rsidP="00F43ED8">
      <w:pPr>
        <w:pStyle w:val="c2"/>
        <w:spacing w:before="0" w:beforeAutospacing="0" w:after="0" w:afterAutospacing="0"/>
        <w:rPr>
          <w:sz w:val="28"/>
          <w:szCs w:val="28"/>
        </w:rPr>
      </w:pPr>
      <w:r w:rsidRPr="00A95402">
        <w:rPr>
          <w:rStyle w:val="c1"/>
          <w:sz w:val="28"/>
          <w:szCs w:val="28"/>
        </w:rPr>
        <w:t xml:space="preserve"> У большого льва четыре лапы. А сколько лап у маленького львенка?</w:t>
      </w:r>
    </w:p>
    <w:p w:rsidR="00810403" w:rsidRDefault="00810403" w:rsidP="00F43ED8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</w:p>
    <w:p w:rsidR="00810403" w:rsidRPr="00A95402" w:rsidRDefault="00810403" w:rsidP="00F43ED8">
      <w:pPr>
        <w:pStyle w:val="c2"/>
        <w:spacing w:before="0" w:beforeAutospacing="0" w:after="0" w:afterAutospacing="0"/>
        <w:rPr>
          <w:sz w:val="28"/>
          <w:szCs w:val="28"/>
        </w:rPr>
      </w:pPr>
      <w:r w:rsidRPr="00A95402">
        <w:rPr>
          <w:rStyle w:val="c1"/>
          <w:sz w:val="28"/>
          <w:szCs w:val="28"/>
        </w:rPr>
        <w:t>Цифра вроде буквы О,</w:t>
      </w:r>
    </w:p>
    <w:p w:rsidR="00810403" w:rsidRPr="00A95402" w:rsidRDefault="00810403" w:rsidP="00F43ED8">
      <w:pPr>
        <w:pStyle w:val="c2"/>
        <w:spacing w:before="0" w:beforeAutospacing="0" w:after="0" w:afterAutospacing="0"/>
        <w:rPr>
          <w:sz w:val="28"/>
          <w:szCs w:val="28"/>
        </w:rPr>
      </w:pPr>
      <w:r w:rsidRPr="00A95402">
        <w:rPr>
          <w:rStyle w:val="c1"/>
          <w:sz w:val="28"/>
          <w:szCs w:val="28"/>
        </w:rPr>
        <w:t>Но не значит ничего! (ноль)</w:t>
      </w:r>
    </w:p>
    <w:p w:rsidR="00810403" w:rsidRDefault="00810403" w:rsidP="00F43ED8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</w:p>
    <w:p w:rsidR="00810403" w:rsidRPr="00A95402" w:rsidRDefault="00810403" w:rsidP="00F43ED8">
      <w:pPr>
        <w:pStyle w:val="c2"/>
        <w:spacing w:before="0" w:beforeAutospacing="0" w:after="0" w:afterAutospacing="0"/>
        <w:rPr>
          <w:sz w:val="28"/>
          <w:szCs w:val="28"/>
        </w:rPr>
      </w:pPr>
      <w:r w:rsidRPr="00A95402">
        <w:rPr>
          <w:rStyle w:val="c1"/>
          <w:sz w:val="28"/>
          <w:szCs w:val="28"/>
        </w:rPr>
        <w:t>Какое число становится больше, если его поставить вверх ногами?</w:t>
      </w:r>
    </w:p>
    <w:p w:rsidR="00810403" w:rsidRDefault="00810403" w:rsidP="00F43ED8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</w:p>
    <w:p w:rsidR="00810403" w:rsidRPr="00A95402" w:rsidRDefault="00810403" w:rsidP="00F43ED8">
      <w:pPr>
        <w:pStyle w:val="c2"/>
        <w:spacing w:before="0" w:beforeAutospacing="0" w:after="0" w:afterAutospacing="0"/>
        <w:rPr>
          <w:sz w:val="28"/>
          <w:szCs w:val="28"/>
        </w:rPr>
      </w:pPr>
      <w:r w:rsidRPr="00A95402">
        <w:rPr>
          <w:rStyle w:val="c1"/>
          <w:sz w:val="28"/>
          <w:szCs w:val="28"/>
        </w:rPr>
        <w:t>Во дворе поровну желтых и красных скамеек. Желтых скамеек пять, а сколько красных?</w:t>
      </w:r>
    </w:p>
    <w:p w:rsidR="00810403" w:rsidRDefault="00810403" w:rsidP="00F43ED8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</w:p>
    <w:p w:rsidR="00810403" w:rsidRPr="00A95402" w:rsidRDefault="00810403" w:rsidP="00F43ED8">
      <w:pPr>
        <w:pStyle w:val="c2"/>
        <w:spacing w:before="0" w:beforeAutospacing="0" w:after="0" w:afterAutospacing="0"/>
        <w:rPr>
          <w:sz w:val="28"/>
          <w:szCs w:val="28"/>
        </w:rPr>
      </w:pPr>
      <w:r w:rsidRPr="00A95402">
        <w:rPr>
          <w:rStyle w:val="c1"/>
          <w:sz w:val="28"/>
          <w:szCs w:val="28"/>
        </w:rPr>
        <w:t>Под кустом у реки</w:t>
      </w:r>
    </w:p>
    <w:p w:rsidR="00810403" w:rsidRPr="00A95402" w:rsidRDefault="00810403" w:rsidP="00F43ED8">
      <w:pPr>
        <w:pStyle w:val="c2"/>
        <w:spacing w:before="0" w:beforeAutospacing="0" w:after="0" w:afterAutospacing="0"/>
        <w:rPr>
          <w:sz w:val="28"/>
          <w:szCs w:val="28"/>
        </w:rPr>
      </w:pPr>
      <w:r w:rsidRPr="00A95402">
        <w:rPr>
          <w:rStyle w:val="c1"/>
          <w:sz w:val="28"/>
          <w:szCs w:val="28"/>
        </w:rPr>
        <w:t>Жили майские жуки.</w:t>
      </w:r>
    </w:p>
    <w:p w:rsidR="00810403" w:rsidRPr="00A95402" w:rsidRDefault="00810403" w:rsidP="00F43ED8">
      <w:pPr>
        <w:pStyle w:val="c2"/>
        <w:spacing w:before="0" w:beforeAutospacing="0" w:after="0" w:afterAutospacing="0"/>
        <w:rPr>
          <w:sz w:val="28"/>
          <w:szCs w:val="28"/>
        </w:rPr>
      </w:pPr>
      <w:r w:rsidRPr="00A95402">
        <w:rPr>
          <w:rStyle w:val="c1"/>
          <w:sz w:val="28"/>
          <w:szCs w:val="28"/>
        </w:rPr>
        <w:t>Дочка, сын, отец и мать.</w:t>
      </w:r>
    </w:p>
    <w:p w:rsidR="00810403" w:rsidRPr="00A95402" w:rsidRDefault="00810403" w:rsidP="00F43ED8">
      <w:pPr>
        <w:pStyle w:val="c2"/>
        <w:spacing w:before="0" w:beforeAutospacing="0" w:after="0" w:afterAutospacing="0"/>
        <w:rPr>
          <w:sz w:val="28"/>
          <w:szCs w:val="28"/>
        </w:rPr>
      </w:pPr>
      <w:r w:rsidRPr="00A95402">
        <w:rPr>
          <w:rStyle w:val="c1"/>
          <w:sz w:val="28"/>
          <w:szCs w:val="28"/>
        </w:rPr>
        <w:t>Кто их сможет сосчитать?</w:t>
      </w:r>
    </w:p>
    <w:p w:rsidR="00810403" w:rsidRDefault="00810403" w:rsidP="00F43ED8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</w:p>
    <w:p w:rsidR="00810403" w:rsidRPr="00A95402" w:rsidRDefault="00810403" w:rsidP="00F43ED8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Д\и «Н</w:t>
      </w:r>
      <w:r w:rsidRPr="00A95402">
        <w:rPr>
          <w:rStyle w:val="c1"/>
          <w:sz w:val="28"/>
          <w:szCs w:val="28"/>
        </w:rPr>
        <w:t>айди спрятанные цифры</w:t>
      </w:r>
      <w:r>
        <w:rPr>
          <w:rStyle w:val="c1"/>
          <w:sz w:val="28"/>
          <w:szCs w:val="28"/>
        </w:rPr>
        <w:t>»</w:t>
      </w:r>
    </w:p>
    <w:p w:rsidR="00810403" w:rsidRDefault="00810403" w:rsidP="00F43ED8">
      <w:pPr>
        <w:pStyle w:val="c2"/>
        <w:jc w:val="center"/>
        <w:rPr>
          <w:rStyle w:val="c1"/>
        </w:rPr>
      </w:pPr>
      <w:r w:rsidRPr="00706A12">
        <w:rPr>
          <w:noProof/>
        </w:rPr>
        <w:pict>
          <v:shape id="Рисунок 5" o:spid="_x0000_i1027" type="#_x0000_t75" alt="Страничка психолога" style="width:262.5pt;height:326.25pt;visibility:visible">
            <v:imagedata r:id="rId7" o:title="" cropbottom="992f"/>
          </v:shape>
        </w:pict>
      </w:r>
    </w:p>
    <w:p w:rsidR="00810403" w:rsidRPr="00A95402" w:rsidRDefault="00810403" w:rsidP="00F43ED8">
      <w:pPr>
        <w:pStyle w:val="c2"/>
        <w:rPr>
          <w:rStyle w:val="c1"/>
          <w:sz w:val="28"/>
          <w:szCs w:val="28"/>
        </w:rPr>
      </w:pPr>
      <w:r w:rsidRPr="00A95402">
        <w:rPr>
          <w:rStyle w:val="c1"/>
          <w:sz w:val="28"/>
          <w:szCs w:val="28"/>
        </w:rPr>
        <w:t xml:space="preserve">Молодцы. А мы отправляемся дальше. </w:t>
      </w:r>
    </w:p>
    <w:p w:rsidR="00810403" w:rsidRPr="00A95402" w:rsidRDefault="00810403" w:rsidP="00F43ED8">
      <w:pPr>
        <w:pStyle w:val="c2"/>
        <w:rPr>
          <w:rStyle w:val="c1"/>
          <w:sz w:val="28"/>
          <w:szCs w:val="28"/>
        </w:rPr>
      </w:pPr>
      <w:r w:rsidRPr="00A95402">
        <w:rPr>
          <w:rStyle w:val="c1"/>
          <w:sz w:val="28"/>
          <w:szCs w:val="28"/>
        </w:rPr>
        <w:t xml:space="preserve">Впереди остров  </w:t>
      </w:r>
      <w:r w:rsidRPr="00A95402">
        <w:rPr>
          <w:rStyle w:val="c1"/>
          <w:b/>
          <w:sz w:val="28"/>
          <w:szCs w:val="28"/>
        </w:rPr>
        <w:t>«Чударики».</w:t>
      </w:r>
    </w:p>
    <w:p w:rsidR="00810403" w:rsidRPr="00A95402" w:rsidRDefault="00810403" w:rsidP="00F43ED8">
      <w:pPr>
        <w:pStyle w:val="c2"/>
        <w:rPr>
          <w:rStyle w:val="c1"/>
          <w:sz w:val="28"/>
          <w:szCs w:val="28"/>
        </w:rPr>
      </w:pPr>
      <w:r w:rsidRPr="00A95402">
        <w:rPr>
          <w:rStyle w:val="c1"/>
          <w:sz w:val="28"/>
          <w:szCs w:val="28"/>
        </w:rPr>
        <w:t>Давайте отдохнем немного и потанцуем (видео)</w:t>
      </w:r>
    </w:p>
    <w:p w:rsidR="00810403" w:rsidRPr="00A95402" w:rsidRDefault="00810403" w:rsidP="00F43ED8">
      <w:pPr>
        <w:pStyle w:val="NormalWeb"/>
        <w:rPr>
          <w:sz w:val="28"/>
          <w:szCs w:val="28"/>
        </w:rPr>
      </w:pPr>
      <w:r w:rsidRPr="00A95402">
        <w:rPr>
          <w:sz w:val="28"/>
          <w:szCs w:val="28"/>
        </w:rPr>
        <w:t>Смотрите, в небе самолет,</w:t>
      </w:r>
      <w:r w:rsidRPr="00A95402">
        <w:rPr>
          <w:sz w:val="28"/>
          <w:szCs w:val="28"/>
        </w:rPr>
        <w:br/>
        <w:t>А в самолете том пилот.</w:t>
      </w:r>
      <w:r w:rsidRPr="00A95402">
        <w:rPr>
          <w:sz w:val="28"/>
          <w:szCs w:val="28"/>
        </w:rPr>
        <w:br/>
        <w:t>Штурвалом ловко управляет</w:t>
      </w:r>
      <w:r w:rsidRPr="00A95402">
        <w:rPr>
          <w:sz w:val="28"/>
          <w:szCs w:val="28"/>
        </w:rPr>
        <w:br/>
        <w:t>И между облаков летает.</w:t>
      </w:r>
    </w:p>
    <w:p w:rsidR="00810403" w:rsidRPr="00A95402" w:rsidRDefault="00810403" w:rsidP="00F43ED8">
      <w:pPr>
        <w:pStyle w:val="NormalWeb"/>
        <w:rPr>
          <w:sz w:val="28"/>
          <w:szCs w:val="28"/>
        </w:rPr>
      </w:pPr>
      <w:r w:rsidRPr="00A95402">
        <w:rPr>
          <w:sz w:val="28"/>
          <w:szCs w:val="28"/>
        </w:rPr>
        <w:t>Под самолетом — то гора,</w:t>
      </w:r>
      <w:r w:rsidRPr="00A95402">
        <w:rPr>
          <w:sz w:val="28"/>
          <w:szCs w:val="28"/>
        </w:rPr>
        <w:br/>
        <w:t>То лес дремучий, то нора,</w:t>
      </w:r>
      <w:r w:rsidRPr="00A95402">
        <w:rPr>
          <w:sz w:val="28"/>
          <w:szCs w:val="28"/>
        </w:rPr>
        <w:br/>
        <w:t>То в небо дивится народ,</w:t>
      </w:r>
      <w:r w:rsidRPr="00A95402">
        <w:rPr>
          <w:sz w:val="28"/>
          <w:szCs w:val="28"/>
        </w:rPr>
        <w:br/>
        <w:t xml:space="preserve">То зайцы водят хоровод </w:t>
      </w:r>
    </w:p>
    <w:p w:rsidR="00810403" w:rsidRPr="00A95402" w:rsidRDefault="00810403" w:rsidP="00F43ED8">
      <w:pPr>
        <w:pStyle w:val="c2"/>
        <w:rPr>
          <w:rStyle w:val="c1"/>
          <w:sz w:val="28"/>
          <w:szCs w:val="28"/>
        </w:rPr>
      </w:pPr>
      <w:r w:rsidRPr="00A95402">
        <w:rPr>
          <w:rStyle w:val="c1"/>
          <w:sz w:val="28"/>
          <w:szCs w:val="28"/>
        </w:rPr>
        <w:t xml:space="preserve">Перед нами  последний остров и называется он </w:t>
      </w:r>
      <w:r>
        <w:rPr>
          <w:rStyle w:val="c1"/>
          <w:sz w:val="28"/>
          <w:szCs w:val="28"/>
        </w:rPr>
        <w:t xml:space="preserve"> «</w:t>
      </w:r>
      <w:r w:rsidRPr="00A95402">
        <w:rPr>
          <w:rStyle w:val="c1"/>
          <w:b/>
          <w:sz w:val="28"/>
          <w:szCs w:val="28"/>
        </w:rPr>
        <w:t>Остров</w:t>
      </w:r>
      <w:r w:rsidRPr="00A95402">
        <w:rPr>
          <w:rStyle w:val="c1"/>
          <w:sz w:val="28"/>
          <w:szCs w:val="28"/>
        </w:rPr>
        <w:t xml:space="preserve"> </w:t>
      </w:r>
      <w:r>
        <w:rPr>
          <w:rStyle w:val="c1"/>
          <w:b/>
          <w:sz w:val="28"/>
          <w:szCs w:val="28"/>
        </w:rPr>
        <w:t>г</w:t>
      </w:r>
      <w:r w:rsidRPr="00A95402">
        <w:rPr>
          <w:rStyle w:val="c1"/>
          <w:b/>
          <w:sz w:val="28"/>
          <w:szCs w:val="28"/>
        </w:rPr>
        <w:t>еометрических фигур».</w:t>
      </w:r>
    </w:p>
    <w:p w:rsidR="00810403" w:rsidRPr="00A95402" w:rsidRDefault="00810403" w:rsidP="00F43ED8">
      <w:pPr>
        <w:pStyle w:val="c2"/>
        <w:numPr>
          <w:ilvl w:val="0"/>
          <w:numId w:val="2"/>
        </w:numPr>
        <w:rPr>
          <w:rStyle w:val="c1"/>
          <w:sz w:val="28"/>
          <w:szCs w:val="28"/>
        </w:rPr>
      </w:pPr>
      <w:r w:rsidRPr="00A95402">
        <w:rPr>
          <w:rStyle w:val="c1"/>
          <w:sz w:val="28"/>
          <w:szCs w:val="28"/>
        </w:rPr>
        <w:t>Назови фигуры, которые живут на этом острове.</w:t>
      </w:r>
    </w:p>
    <w:p w:rsidR="00810403" w:rsidRPr="00A95402" w:rsidRDefault="00810403" w:rsidP="00F43ED8">
      <w:pPr>
        <w:pStyle w:val="c2"/>
        <w:numPr>
          <w:ilvl w:val="0"/>
          <w:numId w:val="2"/>
        </w:numPr>
        <w:rPr>
          <w:rStyle w:val="c1"/>
          <w:sz w:val="28"/>
          <w:szCs w:val="28"/>
        </w:rPr>
      </w:pPr>
      <w:r w:rsidRPr="00A95402">
        <w:rPr>
          <w:rStyle w:val="c1"/>
          <w:sz w:val="28"/>
          <w:szCs w:val="28"/>
        </w:rPr>
        <w:t>Фигуры любят играть в прятки. Какая фигура спряталась?</w:t>
      </w:r>
    </w:p>
    <w:p w:rsidR="00810403" w:rsidRPr="00A95402" w:rsidRDefault="00810403" w:rsidP="00F43ED8">
      <w:pPr>
        <w:pStyle w:val="c2"/>
        <w:numPr>
          <w:ilvl w:val="0"/>
          <w:numId w:val="2"/>
        </w:numPr>
        <w:rPr>
          <w:rStyle w:val="c1"/>
          <w:sz w:val="28"/>
          <w:szCs w:val="28"/>
        </w:rPr>
      </w:pPr>
      <w:r w:rsidRPr="00A95402">
        <w:rPr>
          <w:rStyle w:val="c1"/>
          <w:sz w:val="28"/>
          <w:szCs w:val="28"/>
        </w:rPr>
        <w:t>Фигуры любят кататься на паровозике. Как вы думаете, какая фигура села не в свой вагончик и почему?</w:t>
      </w:r>
    </w:p>
    <w:p w:rsidR="00810403" w:rsidRDefault="00810403" w:rsidP="00F43ED8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 w:rsidRPr="00A95402">
        <w:rPr>
          <w:rStyle w:val="c1"/>
          <w:sz w:val="28"/>
          <w:szCs w:val="28"/>
        </w:rPr>
        <w:t>На острове геометрических фигур совсем нет зелени – деревьев, цветов, травки.</w:t>
      </w:r>
      <w:r>
        <w:rPr>
          <w:rStyle w:val="c1"/>
          <w:sz w:val="28"/>
          <w:szCs w:val="28"/>
        </w:rPr>
        <w:t xml:space="preserve"> </w:t>
      </w:r>
      <w:r w:rsidRPr="00A95402">
        <w:rPr>
          <w:rStyle w:val="c1"/>
          <w:sz w:val="28"/>
          <w:szCs w:val="28"/>
        </w:rPr>
        <w:t>Давайте исправим это и нарисуем деревья, цветы, травку, используя спичечные коробки.</w:t>
      </w:r>
    </w:p>
    <w:p w:rsidR="00810403" w:rsidRDefault="00810403" w:rsidP="00F43ED8">
      <w:pPr>
        <w:pStyle w:val="c2"/>
        <w:spacing w:before="0" w:beforeAutospacing="0" w:after="0" w:afterAutospacing="0"/>
        <w:jc w:val="center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(Самостоятельная работа детей)</w:t>
      </w:r>
    </w:p>
    <w:p w:rsidR="00810403" w:rsidRPr="00A95402" w:rsidRDefault="00810403" w:rsidP="00F43ED8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</w:p>
    <w:p w:rsidR="00810403" w:rsidRPr="00F75644" w:rsidRDefault="00810403" w:rsidP="00F43ED8">
      <w:pPr>
        <w:rPr>
          <w:sz w:val="28"/>
          <w:szCs w:val="28"/>
        </w:rPr>
      </w:pPr>
      <w:r w:rsidRPr="00F75644">
        <w:rPr>
          <w:rStyle w:val="c1"/>
          <w:sz w:val="28"/>
          <w:szCs w:val="28"/>
        </w:rPr>
        <w:t xml:space="preserve">Наше путешествие по математическим островам заканчивается. Пора отправляться обратно в детский сад. </w:t>
      </w:r>
      <w:r w:rsidRPr="00F75644">
        <w:rPr>
          <w:sz w:val="28"/>
          <w:szCs w:val="28"/>
        </w:rPr>
        <w:t>Давайте встанем в кружок и скажем волшебные слова</w:t>
      </w:r>
    </w:p>
    <w:p w:rsidR="00810403" w:rsidRPr="00F75644" w:rsidRDefault="00810403" w:rsidP="00F43ED8">
      <w:pPr>
        <w:jc w:val="center"/>
        <w:rPr>
          <w:sz w:val="28"/>
          <w:szCs w:val="28"/>
        </w:rPr>
      </w:pPr>
      <w:r w:rsidRPr="00F75644">
        <w:rPr>
          <w:i/>
          <w:iCs/>
          <w:sz w:val="28"/>
          <w:szCs w:val="28"/>
        </w:rPr>
        <w:t>В круг скорее становитесь</w:t>
      </w:r>
    </w:p>
    <w:p w:rsidR="00810403" w:rsidRPr="00F75644" w:rsidRDefault="00810403" w:rsidP="00F43ED8">
      <w:pPr>
        <w:jc w:val="center"/>
        <w:rPr>
          <w:sz w:val="28"/>
          <w:szCs w:val="28"/>
        </w:rPr>
      </w:pPr>
      <w:r w:rsidRPr="00F75644">
        <w:rPr>
          <w:i/>
          <w:iCs/>
          <w:sz w:val="28"/>
          <w:szCs w:val="28"/>
        </w:rPr>
        <w:t>Крепко за руки держитесь</w:t>
      </w:r>
    </w:p>
    <w:p w:rsidR="00810403" w:rsidRPr="00F75644" w:rsidRDefault="00810403" w:rsidP="00F43ED8">
      <w:pPr>
        <w:jc w:val="center"/>
        <w:rPr>
          <w:sz w:val="28"/>
          <w:szCs w:val="28"/>
        </w:rPr>
      </w:pPr>
      <w:r w:rsidRPr="00F75644">
        <w:rPr>
          <w:i/>
          <w:iCs/>
          <w:sz w:val="28"/>
          <w:szCs w:val="28"/>
        </w:rPr>
        <w:t>Раз, два, три, четыре, пять</w:t>
      </w:r>
    </w:p>
    <w:p w:rsidR="00810403" w:rsidRPr="00F75644" w:rsidRDefault="00810403" w:rsidP="00F43ED8">
      <w:pPr>
        <w:jc w:val="center"/>
        <w:rPr>
          <w:i/>
          <w:iCs/>
          <w:sz w:val="28"/>
          <w:szCs w:val="28"/>
        </w:rPr>
      </w:pPr>
      <w:r w:rsidRPr="00F75644">
        <w:rPr>
          <w:i/>
          <w:iCs/>
          <w:sz w:val="28"/>
          <w:szCs w:val="28"/>
        </w:rPr>
        <w:t>Мы домой пришли опять.</w:t>
      </w:r>
    </w:p>
    <w:p w:rsidR="00810403" w:rsidRDefault="00810403" w:rsidP="00F43ED8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</w:p>
    <w:p w:rsidR="00810403" w:rsidRDefault="00810403" w:rsidP="00F43ED8">
      <w:pPr>
        <w:pStyle w:val="c2"/>
        <w:rPr>
          <w:rStyle w:val="c1"/>
          <w:sz w:val="28"/>
          <w:szCs w:val="28"/>
        </w:rPr>
      </w:pPr>
      <w:r w:rsidRPr="00A95402">
        <w:rPr>
          <w:rStyle w:val="c1"/>
          <w:sz w:val="28"/>
          <w:szCs w:val="28"/>
        </w:rPr>
        <w:t xml:space="preserve">Интересно вам было? Мне тоже </w:t>
      </w:r>
      <w:r>
        <w:rPr>
          <w:rStyle w:val="c1"/>
          <w:sz w:val="28"/>
          <w:szCs w:val="28"/>
        </w:rPr>
        <w:t xml:space="preserve">очень </w:t>
      </w:r>
      <w:r w:rsidRPr="00A95402">
        <w:rPr>
          <w:rStyle w:val="c1"/>
          <w:sz w:val="28"/>
          <w:szCs w:val="28"/>
        </w:rPr>
        <w:t xml:space="preserve">понравилось, как вы работали. </w:t>
      </w:r>
      <w:r>
        <w:rPr>
          <w:rStyle w:val="c1"/>
          <w:sz w:val="28"/>
          <w:szCs w:val="28"/>
        </w:rPr>
        <w:t>На память об этом занятии я вам</w:t>
      </w:r>
      <w:r w:rsidRPr="00A95402">
        <w:rPr>
          <w:rStyle w:val="c1"/>
          <w:sz w:val="28"/>
          <w:szCs w:val="28"/>
        </w:rPr>
        <w:t xml:space="preserve"> дарю веселые смайлики. </w:t>
      </w:r>
    </w:p>
    <w:p w:rsidR="00810403" w:rsidRDefault="00810403" w:rsidP="00F43ED8">
      <w:pPr>
        <w:pStyle w:val="c2"/>
        <w:rPr>
          <w:rStyle w:val="c1"/>
          <w:sz w:val="28"/>
          <w:szCs w:val="28"/>
        </w:rPr>
      </w:pPr>
    </w:p>
    <w:p w:rsidR="00810403" w:rsidRDefault="00810403" w:rsidP="00207B04">
      <w:pPr>
        <w:pStyle w:val="c3"/>
        <w:jc w:val="center"/>
        <w:rPr>
          <w:rStyle w:val="c16"/>
          <w:b/>
          <w:sz w:val="40"/>
          <w:szCs w:val="40"/>
        </w:rPr>
      </w:pPr>
      <w:r>
        <w:rPr>
          <w:rStyle w:val="c16"/>
          <w:b/>
          <w:sz w:val="40"/>
          <w:szCs w:val="40"/>
        </w:rPr>
        <w:t>Математические считалочки</w:t>
      </w:r>
    </w:p>
    <w:p w:rsidR="00810403" w:rsidRDefault="00810403" w:rsidP="00207B04">
      <w:pPr>
        <w:pStyle w:val="c3"/>
        <w:jc w:val="center"/>
        <w:rPr>
          <w:rStyle w:val="c16"/>
          <w:b/>
          <w:sz w:val="40"/>
          <w:szCs w:val="40"/>
        </w:rPr>
      </w:pPr>
      <w:r w:rsidRPr="00706A12">
        <w:rPr>
          <w:noProof/>
        </w:rPr>
        <w:pict>
          <v:shape id="Рисунок 9" o:spid="_x0000_i1028" type="#_x0000_t75" alt="https://i.ytimg.com/vi/c0Mj1JicThA/maxresdefault.jpg" style="width:460.5pt;height:259.5pt;visibility:visible">
            <v:imagedata r:id="rId8" o:title=""/>
          </v:shape>
        </w:pict>
      </w:r>
    </w:p>
    <w:p w:rsidR="00810403" w:rsidRPr="00207B04" w:rsidRDefault="00810403" w:rsidP="00207B04">
      <w:pPr>
        <w:pStyle w:val="c3"/>
        <w:jc w:val="center"/>
        <w:rPr>
          <w:b/>
          <w:sz w:val="40"/>
          <w:szCs w:val="40"/>
        </w:rPr>
      </w:pPr>
      <w:r w:rsidRPr="00207B04">
        <w:rPr>
          <w:rStyle w:val="c16"/>
          <w:b/>
          <w:sz w:val="40"/>
          <w:szCs w:val="40"/>
        </w:rPr>
        <w:t>Считалочка про пальчики</w:t>
      </w:r>
    </w:p>
    <w:p w:rsidR="00810403" w:rsidRPr="005C4B4D" w:rsidRDefault="00810403" w:rsidP="00207B04">
      <w:pPr>
        <w:pStyle w:val="c3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 Раз, два, три, четыре, пять!</w:t>
      </w:r>
    </w:p>
    <w:p w:rsidR="00810403" w:rsidRPr="005C4B4D" w:rsidRDefault="00810403" w:rsidP="00207B04">
      <w:pPr>
        <w:pStyle w:val="c3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Будем пальчики считать!</w:t>
      </w:r>
    </w:p>
    <w:p w:rsidR="00810403" w:rsidRDefault="00810403" w:rsidP="00207B04">
      <w:pPr>
        <w:pStyle w:val="c3"/>
        <w:spacing w:before="0" w:beforeAutospacing="0" w:after="0" w:afterAutospacing="0"/>
        <w:rPr>
          <w:rStyle w:val="c0"/>
          <w:sz w:val="28"/>
          <w:szCs w:val="28"/>
        </w:rPr>
      </w:pPr>
      <w:r w:rsidRPr="005C4B4D">
        <w:rPr>
          <w:rStyle w:val="c0"/>
          <w:sz w:val="28"/>
          <w:szCs w:val="28"/>
        </w:rPr>
        <w:t> </w:t>
      </w:r>
    </w:p>
    <w:p w:rsidR="00810403" w:rsidRPr="005C4B4D" w:rsidRDefault="00810403" w:rsidP="00207B04">
      <w:pPr>
        <w:pStyle w:val="c3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Вышел пальчик на прогулку,</w:t>
      </w:r>
    </w:p>
    <w:p w:rsidR="00810403" w:rsidRPr="005C4B4D" w:rsidRDefault="00810403" w:rsidP="00207B04">
      <w:pPr>
        <w:pStyle w:val="c3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С маком съел большую булку.</w:t>
      </w:r>
    </w:p>
    <w:p w:rsidR="00810403" w:rsidRPr="005C4B4D" w:rsidRDefault="00810403" w:rsidP="00207B04">
      <w:pPr>
        <w:pStyle w:val="c3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Этот толстый господин</w:t>
      </w:r>
    </w:p>
    <w:p w:rsidR="00810403" w:rsidRPr="005C4B4D" w:rsidRDefault="00810403" w:rsidP="00207B04">
      <w:pPr>
        <w:pStyle w:val="c3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Пальчик с номером один!</w:t>
      </w:r>
    </w:p>
    <w:p w:rsidR="00810403" w:rsidRPr="005C4B4D" w:rsidRDefault="00810403" w:rsidP="00207B04">
      <w:pPr>
        <w:pStyle w:val="c3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 </w:t>
      </w:r>
    </w:p>
    <w:p w:rsidR="00810403" w:rsidRPr="005C4B4D" w:rsidRDefault="00810403" w:rsidP="00207B04">
      <w:pPr>
        <w:pStyle w:val="c3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Этот пальчик в лес пошел,</w:t>
      </w:r>
    </w:p>
    <w:p w:rsidR="00810403" w:rsidRPr="005C4B4D" w:rsidRDefault="00810403" w:rsidP="00207B04">
      <w:pPr>
        <w:pStyle w:val="c3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Мед в большом дупле нашел.</w:t>
      </w:r>
    </w:p>
    <w:p w:rsidR="00810403" w:rsidRPr="005C4B4D" w:rsidRDefault="00810403" w:rsidP="00207B04">
      <w:pPr>
        <w:pStyle w:val="c3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Убежал от пчел едва</w:t>
      </w:r>
    </w:p>
    <w:p w:rsidR="00810403" w:rsidRPr="005C4B4D" w:rsidRDefault="00810403" w:rsidP="00207B04">
      <w:pPr>
        <w:pStyle w:val="c3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Славный пальчик номер два!</w:t>
      </w:r>
    </w:p>
    <w:p w:rsidR="00810403" w:rsidRDefault="00810403" w:rsidP="00207B04">
      <w:pPr>
        <w:pStyle w:val="c3"/>
        <w:spacing w:before="0" w:beforeAutospacing="0" w:after="0" w:afterAutospacing="0"/>
        <w:rPr>
          <w:rStyle w:val="c0"/>
          <w:sz w:val="28"/>
          <w:szCs w:val="28"/>
        </w:rPr>
      </w:pPr>
      <w:r w:rsidRPr="005C4B4D">
        <w:rPr>
          <w:rStyle w:val="c0"/>
          <w:sz w:val="28"/>
          <w:szCs w:val="28"/>
        </w:rPr>
        <w:t> </w:t>
      </w:r>
    </w:p>
    <w:p w:rsidR="00810403" w:rsidRPr="005C4B4D" w:rsidRDefault="00810403" w:rsidP="00207B04">
      <w:pPr>
        <w:pStyle w:val="c3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Этот пальчик в море ходит</w:t>
      </w:r>
    </w:p>
    <w:p w:rsidR="00810403" w:rsidRPr="005C4B4D" w:rsidRDefault="00810403" w:rsidP="00207B04">
      <w:pPr>
        <w:pStyle w:val="c3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На гудящем пароходе.</w:t>
      </w:r>
    </w:p>
    <w:p w:rsidR="00810403" w:rsidRPr="005C4B4D" w:rsidRDefault="00810403" w:rsidP="00207B04">
      <w:pPr>
        <w:pStyle w:val="c3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В шторм на палубе, смотри!</w:t>
      </w:r>
    </w:p>
    <w:p w:rsidR="00810403" w:rsidRPr="005C4B4D" w:rsidRDefault="00810403" w:rsidP="00207B04">
      <w:pPr>
        <w:pStyle w:val="c3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Смелый пальчик номер три!</w:t>
      </w:r>
    </w:p>
    <w:p w:rsidR="00810403" w:rsidRDefault="00810403" w:rsidP="00207B04">
      <w:pPr>
        <w:pStyle w:val="c3"/>
        <w:spacing w:before="0" w:beforeAutospacing="0" w:after="0" w:afterAutospacing="0"/>
        <w:rPr>
          <w:rStyle w:val="c0"/>
          <w:sz w:val="28"/>
          <w:szCs w:val="28"/>
        </w:rPr>
      </w:pPr>
    </w:p>
    <w:p w:rsidR="00810403" w:rsidRPr="005C4B4D" w:rsidRDefault="00810403" w:rsidP="00207B04">
      <w:pPr>
        <w:pStyle w:val="c3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Этот пальчик - наш силач:</w:t>
      </w:r>
    </w:p>
    <w:p w:rsidR="00810403" w:rsidRPr="005C4B4D" w:rsidRDefault="00810403" w:rsidP="00207B04">
      <w:pPr>
        <w:pStyle w:val="c3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Словно легкий детский мяч</w:t>
      </w:r>
    </w:p>
    <w:p w:rsidR="00810403" w:rsidRPr="005C4B4D" w:rsidRDefault="00810403" w:rsidP="00207B04">
      <w:pPr>
        <w:pStyle w:val="c3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Он подбрасывает гири!</w:t>
      </w:r>
    </w:p>
    <w:p w:rsidR="00810403" w:rsidRPr="005C4B4D" w:rsidRDefault="00810403" w:rsidP="00207B04">
      <w:pPr>
        <w:pStyle w:val="c3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Пальчик с номером четыре!</w:t>
      </w:r>
    </w:p>
    <w:p w:rsidR="00810403" w:rsidRPr="005C4B4D" w:rsidRDefault="00810403" w:rsidP="00207B04">
      <w:pPr>
        <w:pStyle w:val="c3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 </w:t>
      </w:r>
    </w:p>
    <w:p w:rsidR="00810403" w:rsidRPr="005C4B4D" w:rsidRDefault="00810403" w:rsidP="00207B04">
      <w:pPr>
        <w:pStyle w:val="c3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А последний – милый крошка,</w:t>
      </w:r>
    </w:p>
    <w:p w:rsidR="00810403" w:rsidRPr="005C4B4D" w:rsidRDefault="00810403" w:rsidP="00207B04">
      <w:pPr>
        <w:pStyle w:val="c3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Тихо сядет у окошка,</w:t>
      </w:r>
    </w:p>
    <w:p w:rsidR="00810403" w:rsidRPr="005C4B4D" w:rsidRDefault="00810403" w:rsidP="00207B04">
      <w:pPr>
        <w:pStyle w:val="c3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Чтобы книжку почитать.</w:t>
      </w:r>
    </w:p>
    <w:p w:rsidR="00810403" w:rsidRPr="005C4B4D" w:rsidRDefault="00810403" w:rsidP="00207B04">
      <w:pPr>
        <w:pStyle w:val="c3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Младший пальчик номер пять!</w:t>
      </w:r>
    </w:p>
    <w:p w:rsidR="00810403" w:rsidRDefault="00810403" w:rsidP="00207B04">
      <w:pPr>
        <w:pStyle w:val="c3"/>
        <w:spacing w:before="0" w:beforeAutospacing="0" w:after="0" w:afterAutospacing="0"/>
        <w:rPr>
          <w:rStyle w:val="c0"/>
          <w:sz w:val="28"/>
          <w:szCs w:val="28"/>
        </w:rPr>
      </w:pPr>
    </w:p>
    <w:p w:rsidR="00810403" w:rsidRPr="005C4B4D" w:rsidRDefault="00810403" w:rsidP="00207B04">
      <w:pPr>
        <w:pStyle w:val="c3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Раз, два, три, четыре, пять!</w:t>
      </w:r>
    </w:p>
    <w:p w:rsidR="00810403" w:rsidRPr="005C4B4D" w:rsidRDefault="00810403" w:rsidP="00207B04">
      <w:pPr>
        <w:pStyle w:val="c3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Научились мы считать!</w:t>
      </w:r>
    </w:p>
    <w:p w:rsidR="00810403" w:rsidRDefault="00810403" w:rsidP="00207B04">
      <w:pPr>
        <w:pStyle w:val="c8"/>
        <w:spacing w:before="0" w:beforeAutospacing="0" w:after="0" w:afterAutospacing="0"/>
        <w:rPr>
          <w:rStyle w:val="c0"/>
          <w:sz w:val="28"/>
          <w:szCs w:val="28"/>
        </w:rPr>
      </w:pPr>
    </w:p>
    <w:p w:rsidR="00810403" w:rsidRPr="00207B04" w:rsidRDefault="00810403" w:rsidP="00207B04">
      <w:pPr>
        <w:pStyle w:val="c8"/>
        <w:spacing w:before="0" w:beforeAutospacing="0" w:after="0" w:afterAutospacing="0"/>
        <w:jc w:val="center"/>
        <w:rPr>
          <w:b/>
          <w:sz w:val="40"/>
          <w:szCs w:val="40"/>
        </w:rPr>
      </w:pPr>
      <w:r w:rsidRPr="00207B04">
        <w:rPr>
          <w:rStyle w:val="c0"/>
          <w:b/>
          <w:sz w:val="40"/>
          <w:szCs w:val="40"/>
        </w:rPr>
        <w:t>Математика</w:t>
      </w:r>
    </w:p>
    <w:p w:rsidR="00810403" w:rsidRDefault="00810403" w:rsidP="00207B04">
      <w:pPr>
        <w:pStyle w:val="c8"/>
        <w:spacing w:before="0" w:beforeAutospacing="0" w:after="0" w:afterAutospacing="0"/>
        <w:rPr>
          <w:rStyle w:val="c0"/>
          <w:sz w:val="28"/>
          <w:szCs w:val="28"/>
        </w:rPr>
      </w:pPr>
    </w:p>
    <w:p w:rsidR="00810403" w:rsidRPr="005C4B4D" w:rsidRDefault="00810403" w:rsidP="00207B04">
      <w:pPr>
        <w:pStyle w:val="c8"/>
        <w:spacing w:before="0" w:beforeAutospacing="0" w:after="0" w:afterAutospacing="0"/>
        <w:rPr>
          <w:sz w:val="28"/>
          <w:szCs w:val="28"/>
        </w:rPr>
      </w:pPr>
      <w:r>
        <w:rPr>
          <w:rStyle w:val="c0"/>
          <w:sz w:val="28"/>
          <w:szCs w:val="28"/>
        </w:rPr>
        <w:t>У</w:t>
      </w:r>
      <w:r w:rsidRPr="005C4B4D">
        <w:rPr>
          <w:rStyle w:val="c0"/>
          <w:sz w:val="28"/>
          <w:szCs w:val="28"/>
        </w:rPr>
        <w:t>чит нас она считать</w:t>
      </w:r>
    </w:p>
    <w:p w:rsidR="00810403" w:rsidRPr="005C4B4D" w:rsidRDefault="00810403" w:rsidP="00207B04">
      <w:pPr>
        <w:pStyle w:val="c8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И фигуры узнавать.</w:t>
      </w:r>
    </w:p>
    <w:p w:rsidR="00810403" w:rsidRPr="005C4B4D" w:rsidRDefault="00810403" w:rsidP="00207B04">
      <w:pPr>
        <w:pStyle w:val="c8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Объясняет цифры, знаки,</w:t>
      </w:r>
    </w:p>
    <w:p w:rsidR="00810403" w:rsidRPr="005C4B4D" w:rsidRDefault="00810403" w:rsidP="00207B04">
      <w:pPr>
        <w:pStyle w:val="c8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И задачки как решать!</w:t>
      </w:r>
    </w:p>
    <w:p w:rsidR="00810403" w:rsidRPr="005C4B4D" w:rsidRDefault="00810403" w:rsidP="00207B04">
      <w:pPr>
        <w:pStyle w:val="c8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Знать где лево, а где право</w:t>
      </w:r>
    </w:p>
    <w:p w:rsidR="00810403" w:rsidRPr="005C4B4D" w:rsidRDefault="00810403" w:rsidP="00207B04">
      <w:pPr>
        <w:pStyle w:val="c8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Знать длину и ширину.</w:t>
      </w:r>
    </w:p>
    <w:p w:rsidR="00810403" w:rsidRDefault="00810403" w:rsidP="00207B04">
      <w:pPr>
        <w:pStyle w:val="c8"/>
        <w:spacing w:before="0" w:beforeAutospacing="0" w:after="0" w:afterAutospacing="0"/>
        <w:rPr>
          <w:rStyle w:val="c0"/>
          <w:sz w:val="28"/>
          <w:szCs w:val="28"/>
        </w:rPr>
      </w:pPr>
    </w:p>
    <w:p w:rsidR="00810403" w:rsidRPr="005C4B4D" w:rsidRDefault="00810403" w:rsidP="00207B04">
      <w:pPr>
        <w:pStyle w:val="c8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Понимать значение: "равный",</w:t>
      </w:r>
    </w:p>
    <w:p w:rsidR="00810403" w:rsidRPr="005C4B4D" w:rsidRDefault="00810403" w:rsidP="00207B04">
      <w:pPr>
        <w:pStyle w:val="c8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"Больше", "меньше", высоту.</w:t>
      </w:r>
    </w:p>
    <w:p w:rsidR="00810403" w:rsidRPr="005C4B4D" w:rsidRDefault="00810403" w:rsidP="00207B04">
      <w:pPr>
        <w:pStyle w:val="c8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Математика - точна,</w:t>
      </w:r>
    </w:p>
    <w:p w:rsidR="00810403" w:rsidRPr="005C4B4D" w:rsidRDefault="00810403" w:rsidP="00207B04">
      <w:pPr>
        <w:pStyle w:val="c8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Математика - нужна!</w:t>
      </w:r>
    </w:p>
    <w:p w:rsidR="00810403" w:rsidRPr="005C4B4D" w:rsidRDefault="00810403" w:rsidP="00207B04">
      <w:pPr>
        <w:pStyle w:val="c8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Дети любят всё считать,</w:t>
      </w:r>
    </w:p>
    <w:p w:rsidR="00810403" w:rsidRPr="005C4B4D" w:rsidRDefault="00810403" w:rsidP="00207B04">
      <w:pPr>
        <w:pStyle w:val="c8"/>
        <w:spacing w:before="0" w:beforeAutospacing="0" w:after="0" w:afterAutospacing="0"/>
        <w:rPr>
          <w:sz w:val="28"/>
          <w:szCs w:val="28"/>
        </w:rPr>
      </w:pPr>
      <w:r w:rsidRPr="005C4B4D">
        <w:rPr>
          <w:rStyle w:val="c0"/>
          <w:sz w:val="28"/>
          <w:szCs w:val="28"/>
        </w:rPr>
        <w:t>Нужно только понимать!</w:t>
      </w:r>
    </w:p>
    <w:p w:rsidR="00810403" w:rsidRDefault="00810403" w:rsidP="00F43ED8">
      <w:pPr>
        <w:tabs>
          <w:tab w:val="left" w:pos="2480"/>
        </w:tabs>
        <w:ind w:left="-851"/>
        <w:rPr>
          <w:sz w:val="28"/>
          <w:szCs w:val="28"/>
        </w:rPr>
      </w:pPr>
    </w:p>
    <w:p w:rsidR="00810403" w:rsidRPr="00361602" w:rsidRDefault="00810403" w:rsidP="00361602">
      <w:pPr>
        <w:jc w:val="center"/>
        <w:rPr>
          <w:b/>
          <w:sz w:val="40"/>
          <w:szCs w:val="40"/>
        </w:rPr>
      </w:pPr>
      <w:r w:rsidRPr="00361602">
        <w:rPr>
          <w:b/>
          <w:sz w:val="40"/>
          <w:szCs w:val="40"/>
        </w:rPr>
        <w:t>Раз, два,</w:t>
      </w:r>
      <w:r>
        <w:rPr>
          <w:b/>
          <w:sz w:val="40"/>
          <w:szCs w:val="40"/>
        </w:rPr>
        <w:t xml:space="preserve"> </w:t>
      </w:r>
      <w:r w:rsidRPr="00361602">
        <w:rPr>
          <w:b/>
          <w:sz w:val="40"/>
          <w:szCs w:val="40"/>
        </w:rPr>
        <w:t>три</w:t>
      </w:r>
    </w:p>
    <w:p w:rsidR="00810403" w:rsidRDefault="00810403" w:rsidP="00361602"/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 xml:space="preserve">Раз, два, три, 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Раз, два, три!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Вслед за мною повтори: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В понедельник, вторник, среду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В гости к бабушке поеду,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А в четверг и пятницу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Санки к дому катятся.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За субботой – воскресенье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В этот день пекут печенье.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 xml:space="preserve">Раз, два, три, 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Раз, два, три!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Всю считалку повтори!</w:t>
      </w:r>
    </w:p>
    <w:p w:rsidR="00810403" w:rsidRDefault="00810403" w:rsidP="00F43ED8">
      <w:pPr>
        <w:tabs>
          <w:tab w:val="left" w:pos="2480"/>
        </w:tabs>
        <w:ind w:left="-851"/>
        <w:rPr>
          <w:sz w:val="28"/>
          <w:szCs w:val="28"/>
        </w:rPr>
      </w:pPr>
    </w:p>
    <w:p w:rsidR="00810403" w:rsidRDefault="00810403" w:rsidP="00F43ED8">
      <w:pPr>
        <w:tabs>
          <w:tab w:val="left" w:pos="2480"/>
        </w:tabs>
        <w:ind w:left="-851"/>
        <w:rPr>
          <w:sz w:val="28"/>
          <w:szCs w:val="28"/>
        </w:rPr>
      </w:pPr>
    </w:p>
    <w:p w:rsidR="00810403" w:rsidRDefault="00810403" w:rsidP="00361602">
      <w:pPr>
        <w:tabs>
          <w:tab w:val="left" w:pos="2480"/>
        </w:tabs>
        <w:ind w:left="-851"/>
        <w:jc w:val="center"/>
        <w:rPr>
          <w:b/>
          <w:sz w:val="40"/>
          <w:szCs w:val="40"/>
        </w:rPr>
      </w:pPr>
    </w:p>
    <w:p w:rsidR="00810403" w:rsidRDefault="00810403" w:rsidP="00361602">
      <w:pPr>
        <w:tabs>
          <w:tab w:val="left" w:pos="2480"/>
        </w:tabs>
        <w:ind w:left="-851"/>
        <w:jc w:val="center"/>
        <w:rPr>
          <w:b/>
          <w:sz w:val="40"/>
          <w:szCs w:val="40"/>
        </w:rPr>
      </w:pPr>
      <w:r w:rsidRPr="00361602">
        <w:rPr>
          <w:b/>
          <w:sz w:val="40"/>
          <w:szCs w:val="40"/>
        </w:rPr>
        <w:t>Задачи в стихах</w:t>
      </w:r>
    </w:p>
    <w:p w:rsidR="00810403" w:rsidRDefault="00810403" w:rsidP="00361602">
      <w:pPr>
        <w:tabs>
          <w:tab w:val="left" w:pos="2480"/>
        </w:tabs>
        <w:ind w:left="-851"/>
        <w:jc w:val="center"/>
        <w:rPr>
          <w:b/>
          <w:sz w:val="40"/>
          <w:szCs w:val="40"/>
        </w:rPr>
      </w:pPr>
    </w:p>
    <w:p w:rsidR="00810403" w:rsidRPr="00361602" w:rsidRDefault="00810403" w:rsidP="00361602">
      <w:pPr>
        <w:tabs>
          <w:tab w:val="left" w:pos="2480"/>
        </w:tabs>
        <w:ind w:left="-851"/>
        <w:jc w:val="center"/>
        <w:rPr>
          <w:b/>
          <w:sz w:val="40"/>
          <w:szCs w:val="40"/>
        </w:rPr>
      </w:pPr>
      <w:r w:rsidRPr="00706A12">
        <w:rPr>
          <w:noProof/>
        </w:rPr>
        <w:pict>
          <v:shape id="Рисунок 10" o:spid="_x0000_i1029" type="#_x0000_t75" alt="https://image.winudf.com/v2/image/Y29tLms0YnJhaW5zLnByZXNjaG9vbG1hdGhfc2NyZWVuXzIwX2lkMHNvNTJt/screen-20.jpg?fakeurl=1&amp;type=.jpg" style="width:378pt;height:283.5pt;visibility:visible">
            <v:imagedata r:id="rId9" o:title=""/>
          </v:shape>
        </w:pict>
      </w:r>
    </w:p>
    <w:p w:rsidR="00810403" w:rsidRPr="00361602" w:rsidRDefault="00810403" w:rsidP="00361602">
      <w:pPr>
        <w:rPr>
          <w:sz w:val="28"/>
          <w:szCs w:val="28"/>
        </w:rPr>
      </w:pP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На крыльце сидит щенок,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Греет свой пушистый бок.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Прибежал еще один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И уселся рядом с ним.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i/>
          <w:iCs/>
          <w:sz w:val="28"/>
          <w:szCs w:val="28"/>
        </w:rPr>
        <w:t>(Сколько стало щенят)</w:t>
      </w:r>
    </w:p>
    <w:p w:rsidR="00810403" w:rsidRPr="00361602" w:rsidRDefault="00810403" w:rsidP="00361602">
      <w:pPr>
        <w:jc w:val="right"/>
        <w:rPr>
          <w:sz w:val="28"/>
          <w:szCs w:val="28"/>
        </w:rPr>
      </w:pPr>
      <w:r w:rsidRPr="00361602">
        <w:rPr>
          <w:sz w:val="28"/>
          <w:szCs w:val="28"/>
        </w:rPr>
        <w:t>На плетень взлетел петух,</w:t>
      </w:r>
    </w:p>
    <w:p w:rsidR="00810403" w:rsidRPr="00361602" w:rsidRDefault="00810403" w:rsidP="00361602">
      <w:pPr>
        <w:jc w:val="right"/>
        <w:rPr>
          <w:sz w:val="28"/>
          <w:szCs w:val="28"/>
        </w:rPr>
      </w:pPr>
      <w:r w:rsidRPr="00361602">
        <w:rPr>
          <w:sz w:val="28"/>
          <w:szCs w:val="28"/>
        </w:rPr>
        <w:t>Повстречал еще там двух.</w:t>
      </w:r>
    </w:p>
    <w:p w:rsidR="00810403" w:rsidRPr="00361602" w:rsidRDefault="00810403" w:rsidP="00361602">
      <w:pPr>
        <w:jc w:val="right"/>
        <w:rPr>
          <w:sz w:val="28"/>
          <w:szCs w:val="28"/>
        </w:rPr>
      </w:pPr>
      <w:r w:rsidRPr="00361602">
        <w:rPr>
          <w:sz w:val="28"/>
          <w:szCs w:val="28"/>
        </w:rPr>
        <w:t>Сколько стало петухов?</w:t>
      </w:r>
    </w:p>
    <w:p w:rsidR="00810403" w:rsidRPr="00361602" w:rsidRDefault="00810403" w:rsidP="00361602">
      <w:pPr>
        <w:jc w:val="right"/>
        <w:rPr>
          <w:sz w:val="28"/>
          <w:szCs w:val="28"/>
        </w:rPr>
      </w:pPr>
      <w:r w:rsidRPr="00361602">
        <w:rPr>
          <w:sz w:val="28"/>
          <w:szCs w:val="28"/>
        </w:rPr>
        <w:t>У кого ответ готов?</w:t>
      </w:r>
    </w:p>
    <w:p w:rsidR="00810403" w:rsidRPr="00361602" w:rsidRDefault="00810403" w:rsidP="00361602">
      <w:pPr>
        <w:rPr>
          <w:sz w:val="28"/>
          <w:szCs w:val="28"/>
        </w:rPr>
      </w:pP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Пять щенят в футбол играли,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Одного домой позвали.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Он в окно глядит, считает,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Сколько их теперь играет?</w:t>
      </w:r>
    </w:p>
    <w:p w:rsidR="00810403" w:rsidRPr="00361602" w:rsidRDefault="00810403" w:rsidP="00361602">
      <w:pPr>
        <w:jc w:val="right"/>
        <w:rPr>
          <w:sz w:val="28"/>
          <w:szCs w:val="28"/>
        </w:rPr>
      </w:pPr>
      <w:r w:rsidRPr="00361602">
        <w:rPr>
          <w:sz w:val="28"/>
          <w:szCs w:val="28"/>
        </w:rPr>
        <w:t>Четыре спелых груши</w:t>
      </w:r>
    </w:p>
    <w:p w:rsidR="00810403" w:rsidRPr="00361602" w:rsidRDefault="00810403" w:rsidP="00361602">
      <w:pPr>
        <w:jc w:val="right"/>
        <w:rPr>
          <w:sz w:val="28"/>
          <w:szCs w:val="28"/>
        </w:rPr>
      </w:pPr>
      <w:r w:rsidRPr="00361602">
        <w:rPr>
          <w:sz w:val="28"/>
          <w:szCs w:val="28"/>
        </w:rPr>
        <w:t>На веточке качалось.</w:t>
      </w:r>
    </w:p>
    <w:p w:rsidR="00810403" w:rsidRPr="00361602" w:rsidRDefault="00810403" w:rsidP="00361602">
      <w:pPr>
        <w:jc w:val="right"/>
        <w:rPr>
          <w:sz w:val="28"/>
          <w:szCs w:val="28"/>
        </w:rPr>
      </w:pPr>
      <w:r w:rsidRPr="00361602">
        <w:rPr>
          <w:sz w:val="28"/>
          <w:szCs w:val="28"/>
        </w:rPr>
        <w:t>Две груши снял Павлуша,</w:t>
      </w:r>
    </w:p>
    <w:p w:rsidR="00810403" w:rsidRPr="00361602" w:rsidRDefault="00810403" w:rsidP="00361602">
      <w:pPr>
        <w:jc w:val="right"/>
        <w:rPr>
          <w:sz w:val="28"/>
          <w:szCs w:val="28"/>
        </w:rPr>
      </w:pPr>
      <w:r w:rsidRPr="00361602">
        <w:rPr>
          <w:sz w:val="28"/>
          <w:szCs w:val="28"/>
        </w:rPr>
        <w:t>А сколько груш осталось?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Привела гусыня-мать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Шесть детей на луг гулять.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Все гусята, как клубочки.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Три сынка, а сколько дочек?</w:t>
      </w:r>
    </w:p>
    <w:p w:rsidR="00810403" w:rsidRPr="00361602" w:rsidRDefault="00810403" w:rsidP="00361602">
      <w:pPr>
        <w:jc w:val="right"/>
        <w:rPr>
          <w:sz w:val="28"/>
          <w:szCs w:val="28"/>
        </w:rPr>
      </w:pPr>
      <w:r w:rsidRPr="00361602">
        <w:rPr>
          <w:sz w:val="28"/>
          <w:szCs w:val="28"/>
        </w:rPr>
        <w:t>Внуку Шуре добрый дед</w:t>
      </w:r>
    </w:p>
    <w:p w:rsidR="00810403" w:rsidRPr="00361602" w:rsidRDefault="00810403" w:rsidP="00361602">
      <w:pPr>
        <w:jc w:val="right"/>
        <w:rPr>
          <w:sz w:val="28"/>
          <w:szCs w:val="28"/>
        </w:rPr>
      </w:pPr>
      <w:r w:rsidRPr="00361602">
        <w:rPr>
          <w:sz w:val="28"/>
          <w:szCs w:val="28"/>
        </w:rPr>
        <w:t>Дал вчера семь штук конфет.</w:t>
      </w:r>
    </w:p>
    <w:p w:rsidR="00810403" w:rsidRPr="00361602" w:rsidRDefault="00810403" w:rsidP="00361602">
      <w:pPr>
        <w:jc w:val="right"/>
        <w:rPr>
          <w:sz w:val="28"/>
          <w:szCs w:val="28"/>
        </w:rPr>
      </w:pPr>
      <w:r w:rsidRPr="00361602">
        <w:rPr>
          <w:sz w:val="28"/>
          <w:szCs w:val="28"/>
        </w:rPr>
        <w:t>Съел одну конфету внук.</w:t>
      </w:r>
    </w:p>
    <w:p w:rsidR="00810403" w:rsidRPr="00361602" w:rsidRDefault="00810403" w:rsidP="00361602">
      <w:pPr>
        <w:jc w:val="right"/>
        <w:rPr>
          <w:sz w:val="28"/>
          <w:szCs w:val="28"/>
        </w:rPr>
      </w:pPr>
      <w:r w:rsidRPr="00361602">
        <w:rPr>
          <w:sz w:val="28"/>
          <w:szCs w:val="28"/>
        </w:rPr>
        <w:t>Сколько же осталось штук?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Подарил ежатам ежик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Восемь кожаных сапожек.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Кто ответит из ребят,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Сколько у ежа ежат?</w:t>
      </w:r>
    </w:p>
    <w:p w:rsidR="00810403" w:rsidRPr="00361602" w:rsidRDefault="00810403" w:rsidP="00361602">
      <w:pPr>
        <w:jc w:val="right"/>
        <w:rPr>
          <w:sz w:val="28"/>
          <w:szCs w:val="28"/>
        </w:rPr>
      </w:pPr>
      <w:r w:rsidRPr="00361602">
        <w:rPr>
          <w:sz w:val="28"/>
          <w:szCs w:val="28"/>
        </w:rPr>
        <w:t>Подогрела чайка чайник,</w:t>
      </w:r>
    </w:p>
    <w:p w:rsidR="00810403" w:rsidRPr="00361602" w:rsidRDefault="00810403" w:rsidP="00361602">
      <w:pPr>
        <w:jc w:val="right"/>
        <w:rPr>
          <w:sz w:val="28"/>
          <w:szCs w:val="28"/>
        </w:rPr>
      </w:pPr>
      <w:r w:rsidRPr="00361602">
        <w:rPr>
          <w:sz w:val="28"/>
          <w:szCs w:val="28"/>
        </w:rPr>
        <w:t>Пригласила девять чаек.</w:t>
      </w:r>
    </w:p>
    <w:p w:rsidR="00810403" w:rsidRPr="00361602" w:rsidRDefault="00810403" w:rsidP="00361602">
      <w:pPr>
        <w:jc w:val="right"/>
        <w:rPr>
          <w:sz w:val="28"/>
          <w:szCs w:val="28"/>
        </w:rPr>
      </w:pPr>
      <w:r w:rsidRPr="00361602">
        <w:rPr>
          <w:sz w:val="28"/>
          <w:szCs w:val="28"/>
        </w:rPr>
        <w:t>Прилетели все на чай.</w:t>
      </w:r>
    </w:p>
    <w:p w:rsidR="00810403" w:rsidRPr="00361602" w:rsidRDefault="00810403" w:rsidP="00361602">
      <w:pPr>
        <w:jc w:val="right"/>
        <w:rPr>
          <w:sz w:val="28"/>
          <w:szCs w:val="28"/>
        </w:rPr>
      </w:pPr>
      <w:r w:rsidRPr="00361602">
        <w:rPr>
          <w:sz w:val="28"/>
          <w:szCs w:val="28"/>
        </w:rPr>
        <w:t>Сколько чаек, отвечай!</w:t>
      </w:r>
    </w:p>
    <w:p w:rsidR="00810403" w:rsidRDefault="00810403" w:rsidP="00361602">
      <w:pPr>
        <w:rPr>
          <w:sz w:val="28"/>
          <w:szCs w:val="28"/>
        </w:rPr>
      </w:pP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У меня есть три подружки,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У каждой по кружке.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Сколько кружек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У моих подружек?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Семь гусей пустились в путь.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Два решили отдохнуть.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Сколько их под облаками?</w:t>
      </w:r>
    </w:p>
    <w:p w:rsidR="00810403" w:rsidRPr="00361602" w:rsidRDefault="00810403" w:rsidP="00361602">
      <w:pPr>
        <w:rPr>
          <w:sz w:val="28"/>
          <w:szCs w:val="28"/>
        </w:rPr>
      </w:pPr>
      <w:r w:rsidRPr="00361602">
        <w:rPr>
          <w:sz w:val="28"/>
          <w:szCs w:val="28"/>
        </w:rPr>
        <w:t>Сосчитайте, дети, сами.</w:t>
      </w:r>
    </w:p>
    <w:p w:rsidR="00810403" w:rsidRDefault="00810403" w:rsidP="00361602">
      <w:pPr>
        <w:tabs>
          <w:tab w:val="left" w:pos="2480"/>
        </w:tabs>
        <w:ind w:left="-851"/>
        <w:jc w:val="center"/>
        <w:rPr>
          <w:b/>
          <w:sz w:val="40"/>
          <w:szCs w:val="40"/>
        </w:rPr>
      </w:pPr>
    </w:p>
    <w:p w:rsidR="00810403" w:rsidRDefault="00810403" w:rsidP="00361602">
      <w:pPr>
        <w:tabs>
          <w:tab w:val="left" w:pos="2480"/>
        </w:tabs>
        <w:ind w:left="-851"/>
        <w:jc w:val="center"/>
        <w:rPr>
          <w:b/>
          <w:sz w:val="40"/>
          <w:szCs w:val="40"/>
        </w:rPr>
      </w:pPr>
    </w:p>
    <w:p w:rsidR="00810403" w:rsidRDefault="00810403" w:rsidP="00361602">
      <w:pPr>
        <w:tabs>
          <w:tab w:val="left" w:pos="2480"/>
        </w:tabs>
        <w:ind w:left="-851"/>
        <w:jc w:val="center"/>
        <w:rPr>
          <w:b/>
          <w:sz w:val="40"/>
          <w:szCs w:val="40"/>
        </w:rPr>
      </w:pPr>
    </w:p>
    <w:p w:rsidR="00810403" w:rsidRDefault="00810403" w:rsidP="00361602">
      <w:pPr>
        <w:tabs>
          <w:tab w:val="left" w:pos="2480"/>
        </w:tabs>
        <w:ind w:left="-851"/>
        <w:jc w:val="center"/>
        <w:rPr>
          <w:b/>
          <w:sz w:val="40"/>
          <w:szCs w:val="40"/>
        </w:rPr>
      </w:pPr>
    </w:p>
    <w:p w:rsidR="00810403" w:rsidRDefault="00810403" w:rsidP="00361602">
      <w:pPr>
        <w:tabs>
          <w:tab w:val="left" w:pos="2480"/>
        </w:tabs>
        <w:ind w:left="-851"/>
        <w:jc w:val="center"/>
        <w:rPr>
          <w:b/>
          <w:sz w:val="40"/>
          <w:szCs w:val="40"/>
        </w:rPr>
      </w:pPr>
    </w:p>
    <w:p w:rsidR="00810403" w:rsidRDefault="00810403" w:rsidP="00361602">
      <w:pPr>
        <w:tabs>
          <w:tab w:val="left" w:pos="2480"/>
        </w:tabs>
        <w:ind w:left="-851"/>
        <w:jc w:val="center"/>
        <w:rPr>
          <w:b/>
          <w:sz w:val="40"/>
          <w:szCs w:val="40"/>
        </w:rPr>
      </w:pPr>
    </w:p>
    <w:p w:rsidR="00810403" w:rsidRDefault="00810403" w:rsidP="00361602">
      <w:pPr>
        <w:tabs>
          <w:tab w:val="left" w:pos="2480"/>
        </w:tabs>
        <w:ind w:left="-851"/>
        <w:jc w:val="center"/>
        <w:rPr>
          <w:b/>
          <w:sz w:val="40"/>
          <w:szCs w:val="40"/>
        </w:rPr>
      </w:pPr>
    </w:p>
    <w:p w:rsidR="00810403" w:rsidRDefault="00810403" w:rsidP="00361602">
      <w:pPr>
        <w:tabs>
          <w:tab w:val="left" w:pos="2480"/>
        </w:tabs>
        <w:ind w:left="-851"/>
        <w:jc w:val="center"/>
        <w:rPr>
          <w:b/>
          <w:sz w:val="40"/>
          <w:szCs w:val="40"/>
        </w:rPr>
      </w:pPr>
    </w:p>
    <w:p w:rsidR="00810403" w:rsidRDefault="00810403" w:rsidP="00361602">
      <w:pPr>
        <w:tabs>
          <w:tab w:val="left" w:pos="2480"/>
        </w:tabs>
        <w:ind w:left="-851"/>
        <w:jc w:val="center"/>
        <w:rPr>
          <w:b/>
          <w:sz w:val="40"/>
          <w:szCs w:val="40"/>
        </w:rPr>
      </w:pPr>
    </w:p>
    <w:p w:rsidR="00810403" w:rsidRDefault="00810403" w:rsidP="00361602">
      <w:pPr>
        <w:tabs>
          <w:tab w:val="left" w:pos="2480"/>
        </w:tabs>
        <w:ind w:left="-851"/>
        <w:jc w:val="center"/>
        <w:rPr>
          <w:b/>
          <w:sz w:val="40"/>
          <w:szCs w:val="40"/>
        </w:rPr>
      </w:pPr>
    </w:p>
    <w:p w:rsidR="00810403" w:rsidRDefault="00810403" w:rsidP="00361602">
      <w:pPr>
        <w:tabs>
          <w:tab w:val="left" w:pos="2480"/>
        </w:tabs>
        <w:ind w:left="-851"/>
        <w:jc w:val="center"/>
        <w:rPr>
          <w:b/>
          <w:sz w:val="40"/>
          <w:szCs w:val="40"/>
        </w:rPr>
      </w:pPr>
    </w:p>
    <w:p w:rsidR="00810403" w:rsidRDefault="00810403" w:rsidP="00361602">
      <w:pPr>
        <w:tabs>
          <w:tab w:val="left" w:pos="2480"/>
        </w:tabs>
        <w:ind w:left="-851"/>
        <w:jc w:val="center"/>
        <w:rPr>
          <w:b/>
          <w:sz w:val="40"/>
          <w:szCs w:val="40"/>
        </w:rPr>
      </w:pPr>
      <w:r w:rsidRPr="00361602">
        <w:rPr>
          <w:b/>
          <w:sz w:val="40"/>
          <w:szCs w:val="40"/>
        </w:rPr>
        <w:t>Стихи про цифры</w:t>
      </w:r>
    </w:p>
    <w:p w:rsidR="00810403" w:rsidRDefault="00810403" w:rsidP="00361602">
      <w:pPr>
        <w:tabs>
          <w:tab w:val="left" w:pos="2480"/>
        </w:tabs>
        <w:ind w:left="-851"/>
        <w:jc w:val="center"/>
        <w:rPr>
          <w:b/>
          <w:sz w:val="40"/>
          <w:szCs w:val="40"/>
        </w:rPr>
      </w:pPr>
    </w:p>
    <w:p w:rsidR="00810403" w:rsidRDefault="00810403" w:rsidP="003F3ABF">
      <w:pPr>
        <w:tabs>
          <w:tab w:val="left" w:pos="2480"/>
        </w:tabs>
        <w:ind w:left="-851"/>
        <w:jc w:val="center"/>
        <w:rPr>
          <w:b/>
          <w:sz w:val="40"/>
          <w:szCs w:val="40"/>
        </w:rPr>
      </w:pPr>
      <w:r>
        <w:rPr>
          <w:noProof/>
        </w:rPr>
      </w:r>
      <w:r w:rsidRPr="00A27012">
        <w:rPr>
          <w:noProof/>
        </w:rPr>
        <w:pict>
          <v:rect id="AutoShape 1" o:spid="_x0000_s1027" alt="https://orenburgkniga.ru/wp-content/uploads/7/7/5/775a81af23ac587abcb381f026479d8c.jpeg" style="width:24pt;height:24pt;visibility:visible;mso-position-horizontal-relative:char;mso-position-vertical-relative:line" filled="f" stroked="f">
            <o:lock v:ext="edit" aspectratio="t"/>
            <w10:anchorlock/>
          </v:rect>
        </w:pict>
      </w:r>
      <w:r w:rsidRPr="00706A12">
        <w:rPr>
          <w:noProof/>
        </w:rPr>
        <w:pict>
          <v:shape id="Рисунок 7" o:spid="_x0000_i1031" type="#_x0000_t75" alt="https://heaclub.ru/tim/385b3ce0f53dfed972071366ecd8028e.jpg" style="width:382.5pt;height:286.5pt;visibility:visible">
            <v:imagedata r:id="rId10" o:title=""/>
          </v:shape>
        </w:pict>
      </w:r>
    </w:p>
    <w:p w:rsidR="00810403" w:rsidRDefault="00810403" w:rsidP="003F3ABF">
      <w:pPr>
        <w:rPr>
          <w:sz w:val="28"/>
          <w:szCs w:val="28"/>
        </w:rPr>
      </w:pPr>
    </w:p>
    <w:p w:rsidR="00810403" w:rsidRPr="003F3ABF" w:rsidRDefault="00810403" w:rsidP="003F3ABF">
      <w:pPr>
        <w:rPr>
          <w:sz w:val="28"/>
          <w:szCs w:val="28"/>
        </w:rPr>
      </w:pPr>
      <w:r w:rsidRPr="003F3ABF">
        <w:rPr>
          <w:sz w:val="28"/>
          <w:szCs w:val="28"/>
        </w:rPr>
        <w:t xml:space="preserve">Один — это палочка, маленький хвостик, </w:t>
      </w:r>
    </w:p>
    <w:p w:rsidR="00810403" w:rsidRDefault="00810403" w:rsidP="003F3ABF">
      <w:pPr>
        <w:jc w:val="right"/>
        <w:rPr>
          <w:sz w:val="28"/>
          <w:szCs w:val="28"/>
        </w:rPr>
      </w:pPr>
    </w:p>
    <w:p w:rsidR="00810403" w:rsidRPr="003F3ABF" w:rsidRDefault="00810403" w:rsidP="003F3ABF">
      <w:pPr>
        <w:jc w:val="right"/>
        <w:rPr>
          <w:sz w:val="28"/>
          <w:szCs w:val="28"/>
        </w:rPr>
      </w:pPr>
      <w:r w:rsidRPr="003F3ABF">
        <w:rPr>
          <w:sz w:val="28"/>
          <w:szCs w:val="28"/>
        </w:rPr>
        <w:t xml:space="preserve">А два — это лебедь, плывущий к вам в гости. </w:t>
      </w:r>
    </w:p>
    <w:p w:rsidR="00810403" w:rsidRDefault="00810403" w:rsidP="003F3ABF">
      <w:pPr>
        <w:rPr>
          <w:sz w:val="28"/>
          <w:szCs w:val="28"/>
        </w:rPr>
      </w:pPr>
    </w:p>
    <w:p w:rsidR="00810403" w:rsidRPr="003F3ABF" w:rsidRDefault="00810403" w:rsidP="003F3ABF">
      <w:pPr>
        <w:rPr>
          <w:sz w:val="28"/>
          <w:szCs w:val="28"/>
        </w:rPr>
      </w:pPr>
      <w:r w:rsidRPr="003F3ABF">
        <w:rPr>
          <w:sz w:val="28"/>
          <w:szCs w:val="28"/>
        </w:rPr>
        <w:t xml:space="preserve">Три на верблюжьи горбы так похожа, </w:t>
      </w:r>
    </w:p>
    <w:p w:rsidR="00810403" w:rsidRDefault="00810403" w:rsidP="003F3ABF">
      <w:pPr>
        <w:jc w:val="right"/>
        <w:rPr>
          <w:sz w:val="28"/>
          <w:szCs w:val="28"/>
        </w:rPr>
      </w:pPr>
    </w:p>
    <w:p w:rsidR="00810403" w:rsidRPr="003F3ABF" w:rsidRDefault="00810403" w:rsidP="003F3ABF">
      <w:pPr>
        <w:jc w:val="right"/>
        <w:rPr>
          <w:sz w:val="28"/>
          <w:szCs w:val="28"/>
        </w:rPr>
      </w:pPr>
      <w:r w:rsidRPr="003F3ABF">
        <w:rPr>
          <w:sz w:val="28"/>
          <w:szCs w:val="28"/>
        </w:rPr>
        <w:t xml:space="preserve">Четыре — флажок, кочерга с палкой тоже. </w:t>
      </w:r>
    </w:p>
    <w:p w:rsidR="00810403" w:rsidRPr="003F3ABF" w:rsidRDefault="00810403" w:rsidP="003F3ABF">
      <w:pPr>
        <w:rPr>
          <w:sz w:val="28"/>
          <w:szCs w:val="28"/>
        </w:rPr>
      </w:pPr>
      <w:r w:rsidRPr="003F3ABF">
        <w:rPr>
          <w:sz w:val="28"/>
          <w:szCs w:val="28"/>
        </w:rPr>
        <w:t xml:space="preserve">Пятёрка — отличная супероценка. </w:t>
      </w:r>
    </w:p>
    <w:p w:rsidR="00810403" w:rsidRPr="003F3ABF" w:rsidRDefault="00810403" w:rsidP="003F3ABF">
      <w:pPr>
        <w:rPr>
          <w:sz w:val="28"/>
          <w:szCs w:val="28"/>
        </w:rPr>
      </w:pPr>
      <w:r w:rsidRPr="003F3ABF">
        <w:rPr>
          <w:sz w:val="28"/>
          <w:szCs w:val="28"/>
        </w:rPr>
        <w:t xml:space="preserve">Её не заменит нам и переменка. </w:t>
      </w:r>
    </w:p>
    <w:p w:rsidR="00810403" w:rsidRDefault="00810403" w:rsidP="003F3ABF">
      <w:pPr>
        <w:jc w:val="right"/>
        <w:rPr>
          <w:sz w:val="28"/>
          <w:szCs w:val="28"/>
        </w:rPr>
      </w:pPr>
    </w:p>
    <w:p w:rsidR="00810403" w:rsidRPr="003F3ABF" w:rsidRDefault="00810403" w:rsidP="003F3ABF">
      <w:pPr>
        <w:jc w:val="right"/>
        <w:rPr>
          <w:sz w:val="28"/>
          <w:szCs w:val="28"/>
        </w:rPr>
      </w:pPr>
      <w:r w:rsidRPr="003F3ABF">
        <w:rPr>
          <w:sz w:val="28"/>
          <w:szCs w:val="28"/>
        </w:rPr>
        <w:t xml:space="preserve">Шестёрка — кольцо, сверху маленький хвост. </w:t>
      </w:r>
    </w:p>
    <w:p w:rsidR="00810403" w:rsidRPr="003F3ABF" w:rsidRDefault="00810403" w:rsidP="003F3ABF">
      <w:pPr>
        <w:jc w:val="right"/>
        <w:rPr>
          <w:sz w:val="28"/>
          <w:szCs w:val="28"/>
        </w:rPr>
      </w:pPr>
      <w:r w:rsidRPr="003F3ABF">
        <w:rPr>
          <w:sz w:val="28"/>
          <w:szCs w:val="28"/>
        </w:rPr>
        <w:t xml:space="preserve">Весь счёт интересен, но вовсе не прост. </w:t>
      </w:r>
    </w:p>
    <w:p w:rsidR="00810403" w:rsidRPr="003F3ABF" w:rsidRDefault="00810403" w:rsidP="003F3ABF">
      <w:pPr>
        <w:rPr>
          <w:sz w:val="28"/>
          <w:szCs w:val="28"/>
        </w:rPr>
      </w:pPr>
      <w:r w:rsidRPr="003F3ABF">
        <w:rPr>
          <w:sz w:val="28"/>
          <w:szCs w:val="28"/>
        </w:rPr>
        <w:t xml:space="preserve">Семёрка — коса, что коровам траву </w:t>
      </w:r>
    </w:p>
    <w:p w:rsidR="00810403" w:rsidRPr="003F3ABF" w:rsidRDefault="00810403" w:rsidP="003F3ABF">
      <w:pPr>
        <w:rPr>
          <w:sz w:val="28"/>
          <w:szCs w:val="28"/>
        </w:rPr>
      </w:pPr>
      <w:r w:rsidRPr="003F3ABF">
        <w:rPr>
          <w:sz w:val="28"/>
          <w:szCs w:val="28"/>
        </w:rPr>
        <w:t xml:space="preserve">Всегда резво косит на летнем лугу. </w:t>
      </w:r>
    </w:p>
    <w:p w:rsidR="00810403" w:rsidRDefault="00810403" w:rsidP="003F3ABF">
      <w:pPr>
        <w:rPr>
          <w:sz w:val="28"/>
          <w:szCs w:val="28"/>
        </w:rPr>
      </w:pPr>
    </w:p>
    <w:p w:rsidR="00810403" w:rsidRPr="003F3ABF" w:rsidRDefault="00810403" w:rsidP="003F3ABF">
      <w:pPr>
        <w:jc w:val="right"/>
        <w:rPr>
          <w:sz w:val="28"/>
          <w:szCs w:val="28"/>
        </w:rPr>
      </w:pPr>
      <w:r w:rsidRPr="003F3ABF">
        <w:rPr>
          <w:sz w:val="28"/>
          <w:szCs w:val="28"/>
        </w:rPr>
        <w:t xml:space="preserve">Восьмёрка — из шариков двух снеговик, </w:t>
      </w:r>
    </w:p>
    <w:p w:rsidR="00810403" w:rsidRPr="003F3ABF" w:rsidRDefault="00810403" w:rsidP="003F3ABF">
      <w:pPr>
        <w:jc w:val="right"/>
        <w:rPr>
          <w:sz w:val="28"/>
          <w:szCs w:val="28"/>
        </w:rPr>
      </w:pPr>
      <w:r w:rsidRPr="003F3ABF">
        <w:rPr>
          <w:sz w:val="28"/>
          <w:szCs w:val="28"/>
        </w:rPr>
        <w:t xml:space="preserve">Но он без морковки немножко поник. </w:t>
      </w:r>
    </w:p>
    <w:p w:rsidR="00810403" w:rsidRDefault="00810403" w:rsidP="003F3ABF">
      <w:pPr>
        <w:rPr>
          <w:sz w:val="28"/>
          <w:szCs w:val="28"/>
        </w:rPr>
      </w:pPr>
    </w:p>
    <w:p w:rsidR="00810403" w:rsidRPr="003F3ABF" w:rsidRDefault="00810403" w:rsidP="003F3ABF">
      <w:pPr>
        <w:rPr>
          <w:sz w:val="28"/>
          <w:szCs w:val="28"/>
        </w:rPr>
      </w:pPr>
      <w:r w:rsidRPr="003F3ABF">
        <w:rPr>
          <w:sz w:val="28"/>
          <w:szCs w:val="28"/>
        </w:rPr>
        <w:t xml:space="preserve">Девятка — шестёрка, но лишь вверх ногами, </w:t>
      </w:r>
    </w:p>
    <w:p w:rsidR="00810403" w:rsidRDefault="00810403" w:rsidP="003F3ABF">
      <w:pPr>
        <w:jc w:val="right"/>
        <w:rPr>
          <w:sz w:val="28"/>
          <w:szCs w:val="28"/>
        </w:rPr>
      </w:pPr>
    </w:p>
    <w:p w:rsidR="00810403" w:rsidRPr="003F3ABF" w:rsidRDefault="00810403" w:rsidP="003F3ABF">
      <w:pPr>
        <w:jc w:val="right"/>
        <w:rPr>
          <w:sz w:val="28"/>
          <w:szCs w:val="28"/>
        </w:rPr>
      </w:pPr>
      <w:r w:rsidRPr="003F3ABF">
        <w:rPr>
          <w:sz w:val="28"/>
          <w:szCs w:val="28"/>
        </w:rPr>
        <w:t xml:space="preserve">А ноль — он овал, что стоит перед нами. </w:t>
      </w:r>
    </w:p>
    <w:p w:rsidR="00810403" w:rsidRPr="003F3ABF" w:rsidRDefault="00810403" w:rsidP="003F3ABF">
      <w:pPr>
        <w:rPr>
          <w:sz w:val="28"/>
          <w:szCs w:val="28"/>
        </w:rPr>
      </w:pPr>
      <w:r w:rsidRPr="003F3ABF">
        <w:rPr>
          <w:sz w:val="28"/>
          <w:szCs w:val="28"/>
        </w:rPr>
        <w:t xml:space="preserve">Весёлые цифры — наши друзья. </w:t>
      </w:r>
    </w:p>
    <w:p w:rsidR="00810403" w:rsidRPr="003F3ABF" w:rsidRDefault="00810403" w:rsidP="003F3ABF">
      <w:pPr>
        <w:rPr>
          <w:sz w:val="28"/>
          <w:szCs w:val="28"/>
        </w:rPr>
      </w:pPr>
      <w:r w:rsidRPr="003F3ABF">
        <w:rPr>
          <w:sz w:val="28"/>
          <w:szCs w:val="28"/>
        </w:rPr>
        <w:t>Без них сосчитать ничего нам нельзя.</w:t>
      </w:r>
      <w:r w:rsidRPr="003F3ABF">
        <w:rPr>
          <w:sz w:val="28"/>
          <w:szCs w:val="28"/>
        </w:rPr>
        <w:br/>
      </w:r>
      <w:r w:rsidRPr="003F3ABF">
        <w:rPr>
          <w:sz w:val="28"/>
          <w:szCs w:val="28"/>
        </w:rPr>
        <w:br/>
      </w:r>
    </w:p>
    <w:p w:rsidR="00810403" w:rsidRDefault="00810403" w:rsidP="00A94772">
      <w:pPr>
        <w:tabs>
          <w:tab w:val="left" w:pos="2480"/>
        </w:tabs>
        <w:ind w:left="-851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Картотека дидактических игр по математике</w:t>
      </w:r>
    </w:p>
    <w:p w:rsidR="00810403" w:rsidRDefault="00810403" w:rsidP="00A94772">
      <w:pPr>
        <w:tabs>
          <w:tab w:val="left" w:pos="2480"/>
        </w:tabs>
        <w:ind w:left="-851"/>
        <w:jc w:val="center"/>
        <w:rPr>
          <w:b/>
          <w:sz w:val="40"/>
          <w:szCs w:val="40"/>
        </w:rPr>
      </w:pPr>
    </w:p>
    <w:p w:rsidR="00810403" w:rsidRDefault="00810403" w:rsidP="00A94772">
      <w:pPr>
        <w:tabs>
          <w:tab w:val="left" w:pos="2480"/>
        </w:tabs>
        <w:ind w:left="-851"/>
        <w:jc w:val="center"/>
        <w:rPr>
          <w:b/>
          <w:sz w:val="40"/>
          <w:szCs w:val="40"/>
        </w:rPr>
      </w:pPr>
      <w:r w:rsidRPr="00706A12">
        <w:rPr>
          <w:noProof/>
        </w:rPr>
        <w:pict>
          <v:shape id="Рисунок 11" o:spid="_x0000_i1032" type="#_x0000_t75" alt="https://pdnr.ru/infopediasu/baza25/10700150594354.files/image001.png" style="width:363pt;height:282pt;visibility:visible">
            <v:imagedata r:id="rId11" o:title=""/>
          </v:shape>
        </w:pict>
      </w:r>
    </w:p>
    <w:p w:rsidR="00810403" w:rsidRDefault="00810403" w:rsidP="00A94772">
      <w:pPr>
        <w:tabs>
          <w:tab w:val="left" w:pos="2480"/>
        </w:tabs>
        <w:ind w:left="-851"/>
        <w:jc w:val="center"/>
        <w:rPr>
          <w:b/>
          <w:sz w:val="40"/>
          <w:szCs w:val="40"/>
        </w:rPr>
      </w:pPr>
    </w:p>
    <w:p w:rsidR="00810403" w:rsidRPr="00361602" w:rsidRDefault="00810403" w:rsidP="00A94772">
      <w:pPr>
        <w:tabs>
          <w:tab w:val="left" w:pos="2480"/>
        </w:tabs>
        <w:ind w:left="-851"/>
        <w:jc w:val="center"/>
        <w:rPr>
          <w:b/>
          <w:sz w:val="40"/>
          <w:szCs w:val="40"/>
        </w:rPr>
      </w:pPr>
      <w:bookmarkStart w:id="0" w:name="_GoBack"/>
      <w:bookmarkEnd w:id="0"/>
    </w:p>
    <w:sectPr w:rsidR="00810403" w:rsidRPr="00361602" w:rsidSect="003F3ABF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6741F"/>
    <w:multiLevelType w:val="hybridMultilevel"/>
    <w:tmpl w:val="9118E3F0"/>
    <w:lvl w:ilvl="0" w:tplc="815C3EAA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1">
    <w:nsid w:val="1FB93918"/>
    <w:multiLevelType w:val="hybridMultilevel"/>
    <w:tmpl w:val="1826D5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CA2BA5"/>
    <w:multiLevelType w:val="hybridMultilevel"/>
    <w:tmpl w:val="414A3D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C86CF4"/>
    <w:multiLevelType w:val="hybridMultilevel"/>
    <w:tmpl w:val="1D7440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3E47CD1"/>
    <w:multiLevelType w:val="hybridMultilevel"/>
    <w:tmpl w:val="68D0877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41C6218"/>
    <w:multiLevelType w:val="hybridMultilevel"/>
    <w:tmpl w:val="59BA98C8"/>
    <w:lvl w:ilvl="0" w:tplc="52FAC4FA">
      <w:start w:val="1"/>
      <w:numFmt w:val="decimal"/>
      <w:lvlText w:val="%1."/>
      <w:lvlJc w:val="left"/>
      <w:pPr>
        <w:ind w:left="-63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80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52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68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  <w:rPr>
        <w:rFonts w:cs="Times New Roman"/>
      </w:rPr>
    </w:lvl>
  </w:abstractNum>
  <w:abstractNum w:abstractNumId="6">
    <w:nsid w:val="75895C17"/>
    <w:multiLevelType w:val="hybridMultilevel"/>
    <w:tmpl w:val="619AC3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0B3F"/>
    <w:rsid w:val="000115A9"/>
    <w:rsid w:val="001773AA"/>
    <w:rsid w:val="00207B04"/>
    <w:rsid w:val="00361602"/>
    <w:rsid w:val="003B32E1"/>
    <w:rsid w:val="003F3ABF"/>
    <w:rsid w:val="00542E77"/>
    <w:rsid w:val="005C4B4D"/>
    <w:rsid w:val="006F0B26"/>
    <w:rsid w:val="00706A12"/>
    <w:rsid w:val="00782080"/>
    <w:rsid w:val="00810403"/>
    <w:rsid w:val="00833552"/>
    <w:rsid w:val="009A0B3F"/>
    <w:rsid w:val="009F13FA"/>
    <w:rsid w:val="00A27012"/>
    <w:rsid w:val="00A94772"/>
    <w:rsid w:val="00A95402"/>
    <w:rsid w:val="00C03CB2"/>
    <w:rsid w:val="00C455F3"/>
    <w:rsid w:val="00D55F80"/>
    <w:rsid w:val="00F43ED8"/>
    <w:rsid w:val="00F75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ABF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A0B3F"/>
    <w:rPr>
      <w:rFonts w:ascii="Tahoma" w:eastAsia="Calibr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A0B3F"/>
    <w:rPr>
      <w:rFonts w:ascii="Tahoma" w:hAnsi="Tahoma" w:cs="Tahoma"/>
      <w:sz w:val="16"/>
      <w:szCs w:val="16"/>
    </w:rPr>
  </w:style>
  <w:style w:type="character" w:customStyle="1" w:styleId="c1">
    <w:name w:val="c1"/>
    <w:basedOn w:val="DefaultParagraphFont"/>
    <w:uiPriority w:val="99"/>
    <w:rsid w:val="00F43ED8"/>
    <w:rPr>
      <w:rFonts w:cs="Times New Roman"/>
    </w:rPr>
  </w:style>
  <w:style w:type="paragraph" w:styleId="NormalWeb">
    <w:name w:val="Normal (Web)"/>
    <w:basedOn w:val="Normal"/>
    <w:uiPriority w:val="99"/>
    <w:semiHidden/>
    <w:rsid w:val="00F43ED8"/>
    <w:pPr>
      <w:spacing w:before="100" w:beforeAutospacing="1" w:after="100" w:afterAutospacing="1"/>
    </w:pPr>
  </w:style>
  <w:style w:type="paragraph" w:customStyle="1" w:styleId="c2">
    <w:name w:val="c2"/>
    <w:basedOn w:val="Normal"/>
    <w:uiPriority w:val="99"/>
    <w:rsid w:val="00F43ED8"/>
    <w:pPr>
      <w:spacing w:before="100" w:beforeAutospacing="1" w:after="100" w:afterAutospacing="1"/>
    </w:pPr>
  </w:style>
  <w:style w:type="character" w:customStyle="1" w:styleId="c15">
    <w:name w:val="c15"/>
    <w:basedOn w:val="DefaultParagraphFont"/>
    <w:uiPriority w:val="99"/>
    <w:rsid w:val="00F43ED8"/>
    <w:rPr>
      <w:rFonts w:cs="Times New Roman"/>
    </w:rPr>
  </w:style>
  <w:style w:type="paragraph" w:styleId="ListParagraph">
    <w:name w:val="List Paragraph"/>
    <w:basedOn w:val="Normal"/>
    <w:uiPriority w:val="99"/>
    <w:qFormat/>
    <w:rsid w:val="00F43ED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0">
    <w:name w:val="c0"/>
    <w:basedOn w:val="DefaultParagraphFont"/>
    <w:uiPriority w:val="99"/>
    <w:rsid w:val="00207B04"/>
    <w:rPr>
      <w:rFonts w:cs="Times New Roman"/>
    </w:rPr>
  </w:style>
  <w:style w:type="paragraph" w:customStyle="1" w:styleId="c3">
    <w:name w:val="c3"/>
    <w:basedOn w:val="Normal"/>
    <w:uiPriority w:val="99"/>
    <w:rsid w:val="00207B04"/>
    <w:pPr>
      <w:spacing w:before="100" w:beforeAutospacing="1" w:after="100" w:afterAutospacing="1"/>
    </w:pPr>
  </w:style>
  <w:style w:type="character" w:customStyle="1" w:styleId="c16">
    <w:name w:val="c16"/>
    <w:basedOn w:val="DefaultParagraphFont"/>
    <w:uiPriority w:val="99"/>
    <w:rsid w:val="00207B04"/>
    <w:rPr>
      <w:rFonts w:cs="Times New Roman"/>
    </w:rPr>
  </w:style>
  <w:style w:type="paragraph" w:customStyle="1" w:styleId="c8">
    <w:name w:val="c8"/>
    <w:basedOn w:val="Normal"/>
    <w:uiPriority w:val="99"/>
    <w:rsid w:val="00207B04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960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60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60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76</TotalTime>
  <Pages>14</Pages>
  <Words>1523</Words>
  <Characters>8687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User</cp:lastModifiedBy>
  <cp:revision>2</cp:revision>
  <dcterms:created xsi:type="dcterms:W3CDTF">2022-10-21T05:18:00Z</dcterms:created>
  <dcterms:modified xsi:type="dcterms:W3CDTF">2022-11-27T13:14:00Z</dcterms:modified>
</cp:coreProperties>
</file>